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B76339" w14:textId="77777777" w:rsidR="00D91FCF" w:rsidRPr="00B903A8" w:rsidRDefault="00B903A8" w:rsidP="0002701A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caps/>
          <w:szCs w:val="28"/>
          <w:lang w:val="en-US"/>
        </w:rPr>
      </w:pPr>
      <w:r>
        <w:rPr>
          <w:caps/>
          <w:szCs w:val="28"/>
          <w:lang w:val="en-US"/>
        </w:rPr>
        <w:t>VIDEOSYSTEM</w:t>
      </w:r>
    </w:p>
    <w:p w14:paraId="0CF68A8E" w14:textId="7CCC4E54" w:rsidR="00200B2E" w:rsidRDefault="00200B2E" w:rsidP="000C026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caps/>
          <w:szCs w:val="28"/>
        </w:rPr>
      </w:pPr>
    </w:p>
    <w:p w14:paraId="44E5DE42" w14:textId="77777777" w:rsidR="00BA059C" w:rsidRDefault="00BA059C" w:rsidP="000C026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Cs/>
          <w:caps/>
          <w:kern w:val="28"/>
          <w:szCs w:val="28"/>
        </w:rPr>
      </w:pPr>
    </w:p>
    <w:p w14:paraId="692E0E99" w14:textId="77777777" w:rsidR="00B903A8" w:rsidRPr="00F90D4E" w:rsidRDefault="00B903A8" w:rsidP="000C026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Cs/>
          <w:caps/>
          <w:kern w:val="28"/>
          <w:szCs w:val="28"/>
        </w:rPr>
      </w:pPr>
    </w:p>
    <w:p w14:paraId="26F2F972" w14:textId="0370A852" w:rsidR="00200B2E" w:rsidRPr="00F90D4E" w:rsidRDefault="00C42EC6" w:rsidP="000C0262">
      <w:pPr>
        <w:spacing w:line="360" w:lineRule="auto"/>
        <w:jc w:val="center"/>
      </w:pPr>
      <w:r w:rsidRPr="00F90D4E">
        <w:t xml:space="preserve">Руководство </w:t>
      </w:r>
      <w:r w:rsidR="00BA059C">
        <w:t>по установке и настройке</w:t>
      </w:r>
    </w:p>
    <w:p w14:paraId="5258598A" w14:textId="77777777" w:rsidR="00A45243" w:rsidRPr="00F90D4E" w:rsidRDefault="00A45243" w:rsidP="000C0262">
      <w:pPr>
        <w:spacing w:line="360" w:lineRule="auto"/>
        <w:jc w:val="center"/>
      </w:pPr>
    </w:p>
    <w:p w14:paraId="226FD5C8" w14:textId="77777777" w:rsidR="00200B2E" w:rsidRPr="00F90D4E" w:rsidRDefault="00200B2E" w:rsidP="000C0262">
      <w:pPr>
        <w:spacing w:line="360" w:lineRule="auto"/>
        <w:jc w:val="center"/>
      </w:pPr>
      <w:r w:rsidRPr="00F90D4E">
        <w:t>ЛИСТ УТВЕРЖДЕНИЯ</w:t>
      </w:r>
    </w:p>
    <w:p w14:paraId="37691A8C" w14:textId="77777777" w:rsidR="0043168A" w:rsidRPr="00F90D4E" w:rsidRDefault="0043168A" w:rsidP="000C0262">
      <w:pPr>
        <w:spacing w:line="360" w:lineRule="auto"/>
        <w:jc w:val="center"/>
      </w:pPr>
    </w:p>
    <w:p w14:paraId="562C2BDF" w14:textId="77777777" w:rsidR="00200B2E" w:rsidRPr="00F90D4E" w:rsidRDefault="00692495" w:rsidP="000C0262">
      <w:pPr>
        <w:spacing w:line="360" w:lineRule="auto"/>
        <w:jc w:val="center"/>
        <w:rPr>
          <w:bCs/>
          <w:szCs w:val="28"/>
        </w:rPr>
      </w:pPr>
      <w:r w:rsidRPr="00F90D4E">
        <w:rPr>
          <w:bCs/>
          <w:szCs w:val="28"/>
        </w:rPr>
        <w:t>ХХХ</w:t>
      </w:r>
      <w:r w:rsidR="00200B2E" w:rsidRPr="00F90D4E">
        <w:rPr>
          <w:bCs/>
          <w:szCs w:val="28"/>
        </w:rPr>
        <w:t xml:space="preserve">-ЛУ </w:t>
      </w:r>
    </w:p>
    <w:p w14:paraId="779C00FF" w14:textId="77777777" w:rsidR="00200B2E" w:rsidRPr="00F90D4E" w:rsidRDefault="00200B2E" w:rsidP="000C0262">
      <w:pPr>
        <w:spacing w:line="360" w:lineRule="auto"/>
        <w:jc w:val="center"/>
        <w:rPr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200B2E" w:rsidRPr="00F90D4E" w14:paraId="6188942C" w14:textId="77777777" w:rsidTr="00200B2E">
        <w:tc>
          <w:tcPr>
            <w:tcW w:w="4926" w:type="dxa"/>
            <w:vMerge w:val="restart"/>
            <w:shd w:val="clear" w:color="auto" w:fill="auto"/>
          </w:tcPr>
          <w:p w14:paraId="36DF218F" w14:textId="77777777" w:rsidR="00200B2E" w:rsidRPr="00F90D4E" w:rsidRDefault="00543E5A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rPr>
                <w:szCs w:val="28"/>
              </w:rPr>
            </w:pPr>
            <w:r w:rsidRPr="00F90D4E">
              <w:rPr>
                <w:szCs w:val="28"/>
              </w:rPr>
              <w:t xml:space="preserve">           От </w:t>
            </w:r>
          </w:p>
          <w:p w14:paraId="29174C95" w14:textId="77777777" w:rsidR="00543E5A" w:rsidRPr="00F90D4E" w:rsidRDefault="00543E5A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rPr>
                <w:szCs w:val="28"/>
              </w:rPr>
            </w:pPr>
            <w:r w:rsidRPr="00F90D4E">
              <w:rPr>
                <w:szCs w:val="28"/>
              </w:rPr>
              <w:t xml:space="preserve">   ________________________</w:t>
            </w:r>
          </w:p>
          <w:p w14:paraId="7DE1BD9A" w14:textId="77777777" w:rsidR="00543E5A" w:rsidRPr="00F90D4E" w:rsidRDefault="00543E5A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rPr>
                <w:szCs w:val="28"/>
              </w:rPr>
            </w:pPr>
            <w:r w:rsidRPr="00F90D4E">
              <w:rPr>
                <w:snapToGrid w:val="0"/>
                <w:szCs w:val="28"/>
              </w:rPr>
              <w:t xml:space="preserve">  «____»_____________</w:t>
            </w:r>
            <w:r w:rsidR="00B11ED5" w:rsidRPr="00F90D4E">
              <w:rPr>
                <w:snapToGrid w:val="0"/>
                <w:szCs w:val="28"/>
              </w:rPr>
              <w:t>20</w:t>
            </w:r>
            <w:r w:rsidR="00BB4544">
              <w:rPr>
                <w:snapToGrid w:val="0"/>
                <w:szCs w:val="28"/>
              </w:rPr>
              <w:t>2</w:t>
            </w:r>
            <w:r w:rsidR="005C66F7">
              <w:rPr>
                <w:snapToGrid w:val="0"/>
                <w:szCs w:val="28"/>
              </w:rPr>
              <w:t>1</w:t>
            </w:r>
            <w:r w:rsidRPr="00F90D4E">
              <w:rPr>
                <w:snapToGrid w:val="0"/>
                <w:szCs w:val="28"/>
              </w:rPr>
              <w:t xml:space="preserve"> г.</w:t>
            </w:r>
          </w:p>
        </w:tc>
        <w:tc>
          <w:tcPr>
            <w:tcW w:w="4927" w:type="dxa"/>
            <w:shd w:val="clear" w:color="auto" w:fill="auto"/>
          </w:tcPr>
          <w:p w14:paraId="5833B61A" w14:textId="77777777" w:rsidR="002231D6" w:rsidRPr="00F90D4E" w:rsidRDefault="00692495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rPr>
                <w:szCs w:val="28"/>
              </w:rPr>
            </w:pPr>
            <w:r w:rsidRPr="00F90D4E">
              <w:rPr>
                <w:szCs w:val="28"/>
              </w:rPr>
              <w:t>Инженер-программист</w:t>
            </w:r>
          </w:p>
          <w:p w14:paraId="52DDF8B5" w14:textId="137AB36C" w:rsidR="00200B2E" w:rsidRPr="00F90D4E" w:rsidRDefault="00200B2E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rPr>
                <w:szCs w:val="28"/>
              </w:rPr>
            </w:pPr>
            <w:r w:rsidRPr="00F90D4E">
              <w:rPr>
                <w:szCs w:val="28"/>
              </w:rPr>
              <w:t xml:space="preserve"> _____________ </w:t>
            </w:r>
            <w:bookmarkStart w:id="0" w:name="_GoBack"/>
            <w:bookmarkEnd w:id="0"/>
          </w:p>
          <w:p w14:paraId="289B1BDC" w14:textId="77777777" w:rsidR="00EF334A" w:rsidRPr="00F90D4E" w:rsidRDefault="00EF334A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rPr>
                <w:szCs w:val="28"/>
              </w:rPr>
            </w:pPr>
            <w:r w:rsidRPr="00F90D4E">
              <w:rPr>
                <w:snapToGrid w:val="0"/>
                <w:szCs w:val="28"/>
              </w:rPr>
              <w:t>«____»_____________</w:t>
            </w:r>
            <w:r w:rsidR="00B11ED5" w:rsidRPr="00F90D4E">
              <w:rPr>
                <w:snapToGrid w:val="0"/>
                <w:szCs w:val="28"/>
              </w:rPr>
              <w:t>20</w:t>
            </w:r>
            <w:r w:rsidR="00BB4544">
              <w:rPr>
                <w:snapToGrid w:val="0"/>
                <w:szCs w:val="28"/>
              </w:rPr>
              <w:t>2</w:t>
            </w:r>
            <w:r w:rsidR="005C66F7">
              <w:rPr>
                <w:snapToGrid w:val="0"/>
                <w:szCs w:val="28"/>
              </w:rPr>
              <w:t>1</w:t>
            </w:r>
            <w:r w:rsidRPr="00F90D4E">
              <w:rPr>
                <w:snapToGrid w:val="0"/>
                <w:szCs w:val="28"/>
              </w:rPr>
              <w:t xml:space="preserve"> г.</w:t>
            </w:r>
          </w:p>
        </w:tc>
      </w:tr>
      <w:tr w:rsidR="00200B2E" w:rsidRPr="00F90D4E" w14:paraId="76151557" w14:textId="77777777" w:rsidTr="00200B2E">
        <w:tc>
          <w:tcPr>
            <w:tcW w:w="4926" w:type="dxa"/>
            <w:vMerge/>
            <w:shd w:val="clear" w:color="auto" w:fill="auto"/>
          </w:tcPr>
          <w:p w14:paraId="4FA9403D" w14:textId="77777777" w:rsidR="00200B2E" w:rsidRPr="00F90D4E" w:rsidRDefault="00200B2E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jc w:val="center"/>
              <w:rPr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14:paraId="2B123F59" w14:textId="77777777" w:rsidR="00EF334A" w:rsidRPr="00F90D4E" w:rsidRDefault="00EF334A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rPr>
                <w:szCs w:val="28"/>
              </w:rPr>
            </w:pPr>
          </w:p>
        </w:tc>
      </w:tr>
      <w:tr w:rsidR="00200B2E" w:rsidRPr="00F90D4E" w14:paraId="587CF136" w14:textId="77777777" w:rsidTr="00200B2E">
        <w:tc>
          <w:tcPr>
            <w:tcW w:w="4926" w:type="dxa"/>
            <w:vMerge/>
            <w:shd w:val="clear" w:color="auto" w:fill="auto"/>
          </w:tcPr>
          <w:p w14:paraId="21E0ACE8" w14:textId="77777777" w:rsidR="00200B2E" w:rsidRPr="00F90D4E" w:rsidRDefault="00200B2E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jc w:val="center"/>
              <w:rPr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14:paraId="43561553" w14:textId="77777777" w:rsidR="00EF334A" w:rsidRPr="00F90D4E" w:rsidRDefault="00EF334A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rPr>
                <w:szCs w:val="28"/>
              </w:rPr>
            </w:pPr>
          </w:p>
        </w:tc>
      </w:tr>
      <w:tr w:rsidR="00200B2E" w:rsidRPr="00F90D4E" w14:paraId="514C4364" w14:textId="77777777" w:rsidTr="00200B2E">
        <w:tc>
          <w:tcPr>
            <w:tcW w:w="4926" w:type="dxa"/>
            <w:vMerge/>
            <w:shd w:val="clear" w:color="auto" w:fill="auto"/>
          </w:tcPr>
          <w:p w14:paraId="4C3E7936" w14:textId="77777777" w:rsidR="00200B2E" w:rsidRPr="00F90D4E" w:rsidRDefault="00200B2E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jc w:val="center"/>
              <w:rPr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14:paraId="13BCE93B" w14:textId="77777777" w:rsidR="00E82B45" w:rsidRPr="00F90D4E" w:rsidRDefault="00E82B45" w:rsidP="000C0262">
            <w:pPr>
              <w:tabs>
                <w:tab w:val="center" w:pos="4677"/>
                <w:tab w:val="right" w:pos="9355"/>
              </w:tabs>
              <w:spacing w:line="360" w:lineRule="auto"/>
              <w:ind w:right="-55"/>
              <w:rPr>
                <w:szCs w:val="28"/>
              </w:rPr>
            </w:pPr>
          </w:p>
        </w:tc>
      </w:tr>
    </w:tbl>
    <w:p w14:paraId="75C22DB0" w14:textId="77777777" w:rsidR="00F800D5" w:rsidRPr="00F90D4E" w:rsidRDefault="00F800D5" w:rsidP="000C0262">
      <w:pPr>
        <w:spacing w:line="360" w:lineRule="auto"/>
        <w:rPr>
          <w:szCs w:val="28"/>
        </w:rPr>
        <w:sectPr w:rsidR="00F800D5" w:rsidRPr="00F90D4E" w:rsidSect="006454FC">
          <w:headerReference w:type="even" r:id="rId8"/>
          <w:headerReference w:type="default" r:id="rId9"/>
          <w:footerReference w:type="default" r:id="rId10"/>
          <w:pgSz w:w="11907" w:h="16840" w:code="9"/>
          <w:pgMar w:top="1531" w:right="567" w:bottom="1134" w:left="1418" w:header="340" w:footer="284" w:gutter="0"/>
          <w:cols w:space="720"/>
          <w:docGrid w:linePitch="381"/>
        </w:sectPr>
      </w:pPr>
    </w:p>
    <w:p w14:paraId="355FBB63" w14:textId="77777777" w:rsidR="00200B2E" w:rsidRPr="00F90D4E" w:rsidRDefault="00200B2E" w:rsidP="000C0262">
      <w:pPr>
        <w:spacing w:line="360" w:lineRule="auto"/>
        <w:rPr>
          <w:szCs w:val="28"/>
        </w:rPr>
      </w:pPr>
      <w:r w:rsidRPr="00F90D4E">
        <w:rPr>
          <w:szCs w:val="28"/>
        </w:rPr>
        <w:lastRenderedPageBreak/>
        <w:t xml:space="preserve">         </w:t>
      </w:r>
      <w:r w:rsidR="003C194C" w:rsidRPr="00F90D4E">
        <w:rPr>
          <w:szCs w:val="28"/>
        </w:rPr>
        <w:t xml:space="preserve">  </w:t>
      </w:r>
      <w:r w:rsidRPr="00F90D4E">
        <w:rPr>
          <w:szCs w:val="28"/>
        </w:rPr>
        <w:t xml:space="preserve">      Утвержден</w:t>
      </w:r>
    </w:p>
    <w:p w14:paraId="34A4A7F2" w14:textId="77777777" w:rsidR="00200B2E" w:rsidRPr="00F90D4E" w:rsidRDefault="00D53520" w:rsidP="000C0262">
      <w:pPr>
        <w:spacing w:line="360" w:lineRule="auto"/>
        <w:ind w:right="-31"/>
        <w:jc w:val="both"/>
        <w:rPr>
          <w:sz w:val="24"/>
        </w:rPr>
      </w:pPr>
      <w:r w:rsidRPr="00F90D4E">
        <w:rPr>
          <w:szCs w:val="28"/>
        </w:rPr>
        <w:t xml:space="preserve">        </w:t>
      </w:r>
      <w:r w:rsidR="007C6A0F" w:rsidRPr="00F90D4E">
        <w:rPr>
          <w:szCs w:val="28"/>
        </w:rPr>
        <w:t>ЛУ</w:t>
      </w:r>
    </w:p>
    <w:p w14:paraId="2BCBC6BB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4393C947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179D7E5D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100579E6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3D22244D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61D77D34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22EB2EED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3373F751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02E3A144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71AE6213" w14:textId="77777777" w:rsidR="00200B2E" w:rsidRPr="00F90D4E" w:rsidRDefault="00200B2E" w:rsidP="000C0262">
      <w:pPr>
        <w:tabs>
          <w:tab w:val="left" w:pos="1650"/>
        </w:tabs>
        <w:spacing w:line="360" w:lineRule="auto"/>
        <w:rPr>
          <w:sz w:val="20"/>
          <w:szCs w:val="20"/>
        </w:rPr>
      </w:pPr>
    </w:p>
    <w:p w14:paraId="49F571D5" w14:textId="77777777" w:rsidR="00B903A8" w:rsidRPr="00EC5632" w:rsidRDefault="00B903A8" w:rsidP="000C026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caps/>
          <w:szCs w:val="28"/>
        </w:rPr>
      </w:pPr>
      <w:r>
        <w:rPr>
          <w:caps/>
          <w:szCs w:val="28"/>
          <w:lang w:val="en-US"/>
        </w:rPr>
        <w:t>VIDEOSYSTEM</w:t>
      </w:r>
    </w:p>
    <w:p w14:paraId="36742C1A" w14:textId="418C59A0" w:rsidR="00B903A8" w:rsidRDefault="00B903A8" w:rsidP="000C026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Cs/>
          <w:caps/>
          <w:kern w:val="28"/>
          <w:szCs w:val="28"/>
        </w:rPr>
      </w:pPr>
    </w:p>
    <w:p w14:paraId="40572C30" w14:textId="77777777" w:rsidR="00BA059C" w:rsidRDefault="00BA059C" w:rsidP="000C026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Cs/>
          <w:caps/>
          <w:kern w:val="28"/>
          <w:szCs w:val="28"/>
        </w:rPr>
      </w:pPr>
    </w:p>
    <w:p w14:paraId="21CCA602" w14:textId="77777777" w:rsidR="00B903A8" w:rsidRPr="00F90D4E" w:rsidRDefault="00B903A8" w:rsidP="000C026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Cs/>
          <w:caps/>
          <w:kern w:val="28"/>
          <w:szCs w:val="28"/>
        </w:rPr>
      </w:pPr>
    </w:p>
    <w:p w14:paraId="430955EC" w14:textId="6B46F7D7" w:rsidR="00200B2E" w:rsidRPr="00F90D4E" w:rsidRDefault="00B903A8" w:rsidP="000C026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Cs/>
          <w:kern w:val="28"/>
          <w:szCs w:val="28"/>
        </w:rPr>
      </w:pPr>
      <w:r w:rsidRPr="00F90D4E">
        <w:t xml:space="preserve">Руководство </w:t>
      </w:r>
      <w:r w:rsidR="00BA059C">
        <w:t>по установке и настройке</w:t>
      </w:r>
    </w:p>
    <w:p w14:paraId="5832053E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11FFF272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2304A781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049ABA29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3EE47682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5DA33B3B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5A2436C0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3A55484E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74C3A908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113889CD" w14:textId="77777777" w:rsidR="00200B2E" w:rsidRPr="00F90D4E" w:rsidRDefault="00200B2E" w:rsidP="000C0262">
      <w:pPr>
        <w:tabs>
          <w:tab w:val="center" w:pos="4677"/>
          <w:tab w:val="right" w:pos="9355"/>
        </w:tabs>
        <w:spacing w:line="360" w:lineRule="auto"/>
        <w:ind w:right="-55"/>
        <w:jc w:val="center"/>
        <w:rPr>
          <w:szCs w:val="28"/>
        </w:rPr>
      </w:pPr>
    </w:p>
    <w:p w14:paraId="410B348C" w14:textId="77777777" w:rsidR="00200B2E" w:rsidRPr="00F90D4E" w:rsidRDefault="00200B2E" w:rsidP="000C0262">
      <w:pPr>
        <w:pStyle w:val="aa"/>
        <w:spacing w:line="360" w:lineRule="auto"/>
        <w:ind w:firstLine="0"/>
        <w:jc w:val="center"/>
        <w:rPr>
          <w:i/>
        </w:rPr>
      </w:pPr>
    </w:p>
    <w:p w14:paraId="65EBA5BD" w14:textId="77777777" w:rsidR="00AF266F" w:rsidRPr="00F90D4E" w:rsidRDefault="00977756" w:rsidP="000C0262">
      <w:pPr>
        <w:pStyle w:val="aa"/>
        <w:spacing w:line="360" w:lineRule="auto"/>
        <w:ind w:firstLine="0"/>
        <w:jc w:val="center"/>
        <w:sectPr w:rsidR="00AF266F" w:rsidRPr="00F90D4E" w:rsidSect="006454FC">
          <w:headerReference w:type="default" r:id="rId11"/>
          <w:footerReference w:type="default" r:id="rId12"/>
          <w:pgSz w:w="11907" w:h="16840" w:code="9"/>
          <w:pgMar w:top="1474" w:right="567" w:bottom="1134" w:left="1418" w:header="680" w:footer="284" w:gutter="0"/>
          <w:pgNumType w:start="1"/>
          <w:cols w:space="720"/>
          <w:docGrid w:linePitch="381"/>
        </w:sectPr>
      </w:pPr>
      <w:r w:rsidRPr="00F90D4E">
        <w:t xml:space="preserve">   </w:t>
      </w:r>
      <w:r w:rsidR="00B11ED5" w:rsidRPr="00F90D4E">
        <w:t>20</w:t>
      </w:r>
      <w:r w:rsidR="00BB4544">
        <w:t>2</w:t>
      </w:r>
      <w:r w:rsidR="005C66F7">
        <w:t>1</w:t>
      </w:r>
      <w:r w:rsidR="00231F83" w:rsidRPr="00F90D4E">
        <w:t xml:space="preserve">      </w:t>
      </w:r>
    </w:p>
    <w:p w14:paraId="1C423D6C" w14:textId="77777777" w:rsidR="00EE2A58" w:rsidRPr="00F90D4E" w:rsidRDefault="00EE2A58" w:rsidP="000C0262">
      <w:pPr>
        <w:pStyle w:val="aa"/>
        <w:spacing w:after="360" w:line="360" w:lineRule="auto"/>
        <w:ind w:firstLine="0"/>
        <w:jc w:val="center"/>
        <w:rPr>
          <w:rFonts w:eastAsiaTheme="majorEastAsia"/>
          <w:caps/>
          <w:lang w:eastAsia="en-US"/>
        </w:rPr>
      </w:pPr>
      <w:r w:rsidRPr="00F90D4E">
        <w:rPr>
          <w:rFonts w:eastAsiaTheme="majorEastAsia"/>
          <w:caps/>
          <w:lang w:eastAsia="en-US"/>
        </w:rPr>
        <w:lastRenderedPageBreak/>
        <w:t>Аннотация</w:t>
      </w:r>
    </w:p>
    <w:p w14:paraId="343B1214" w14:textId="0BCD4F4E" w:rsidR="00812A12" w:rsidRPr="00F90D4E" w:rsidRDefault="00BB4544" w:rsidP="000C0262">
      <w:pPr>
        <w:spacing w:line="360" w:lineRule="auto"/>
        <w:ind w:firstLine="709"/>
        <w:jc w:val="both"/>
        <w:rPr>
          <w:rFonts w:eastAsiaTheme="majorEastAsia"/>
          <w:szCs w:val="28"/>
          <w:lang w:eastAsia="en-US"/>
        </w:rPr>
      </w:pPr>
      <w:r>
        <w:t xml:space="preserve">В книге описываются технологические принципы, использованные в </w:t>
      </w:r>
      <w:r w:rsidR="009B712E">
        <w:t>программном обеспечении</w:t>
      </w:r>
      <w:r w:rsidR="003E099E">
        <w:t xml:space="preserve"> «VIDEOSYSTEM»</w:t>
      </w:r>
      <w:r>
        <w:t>. В частности, рассмотрены функциональное назначение и область применения, условия выполнения.</w:t>
      </w:r>
    </w:p>
    <w:p w14:paraId="59316BCC" w14:textId="77777777" w:rsidR="00812A12" w:rsidRPr="00F90D4E" w:rsidRDefault="00812A12" w:rsidP="000C0262">
      <w:pPr>
        <w:spacing w:line="360" w:lineRule="auto"/>
        <w:ind w:firstLine="709"/>
        <w:rPr>
          <w:rFonts w:eastAsiaTheme="majorEastAsia"/>
          <w:szCs w:val="28"/>
          <w:lang w:eastAsia="en-US"/>
        </w:rPr>
      </w:pPr>
    </w:p>
    <w:p w14:paraId="5801457A" w14:textId="77777777" w:rsidR="00812A12" w:rsidRPr="00F90D4E" w:rsidRDefault="00812A12" w:rsidP="000C0262">
      <w:pPr>
        <w:spacing w:line="360" w:lineRule="auto"/>
        <w:ind w:firstLine="709"/>
        <w:rPr>
          <w:rFonts w:eastAsiaTheme="majorEastAsia"/>
          <w:szCs w:val="28"/>
          <w:lang w:eastAsia="en-US"/>
        </w:rPr>
      </w:pPr>
    </w:p>
    <w:p w14:paraId="43D34764" w14:textId="77777777" w:rsidR="00812A12" w:rsidRPr="00F90D4E" w:rsidRDefault="00812A12" w:rsidP="000C0262">
      <w:pPr>
        <w:spacing w:line="360" w:lineRule="auto"/>
        <w:ind w:firstLine="709"/>
        <w:rPr>
          <w:rFonts w:eastAsiaTheme="majorEastAsia"/>
          <w:szCs w:val="28"/>
          <w:lang w:eastAsia="en-US"/>
        </w:rPr>
      </w:pPr>
    </w:p>
    <w:p w14:paraId="1B669AA7" w14:textId="77777777" w:rsidR="00812A12" w:rsidRPr="00F90D4E" w:rsidRDefault="00812A12" w:rsidP="000C0262">
      <w:pPr>
        <w:spacing w:line="360" w:lineRule="auto"/>
        <w:ind w:firstLine="709"/>
        <w:rPr>
          <w:rFonts w:eastAsiaTheme="majorEastAsia"/>
          <w:szCs w:val="28"/>
          <w:lang w:eastAsia="en-US"/>
        </w:rPr>
      </w:pPr>
    </w:p>
    <w:p w14:paraId="4A47AB8B" w14:textId="77777777" w:rsidR="00812A12" w:rsidRPr="00F90D4E" w:rsidRDefault="00812A12" w:rsidP="000C0262">
      <w:pPr>
        <w:spacing w:line="360" w:lineRule="auto"/>
        <w:ind w:firstLine="709"/>
        <w:rPr>
          <w:rFonts w:eastAsiaTheme="majorEastAsia"/>
          <w:szCs w:val="28"/>
          <w:lang w:eastAsia="en-US"/>
        </w:rPr>
      </w:pPr>
    </w:p>
    <w:p w14:paraId="3A8CDA26" w14:textId="77777777" w:rsidR="00812A12" w:rsidRPr="00F90D4E" w:rsidRDefault="00812A12" w:rsidP="000C0262">
      <w:pPr>
        <w:spacing w:line="360" w:lineRule="auto"/>
        <w:ind w:firstLine="709"/>
        <w:rPr>
          <w:rFonts w:eastAsiaTheme="majorEastAsia"/>
          <w:szCs w:val="28"/>
          <w:lang w:eastAsia="en-US"/>
        </w:rPr>
      </w:pPr>
    </w:p>
    <w:p w14:paraId="4899B7CD" w14:textId="77777777" w:rsidR="00812A12" w:rsidRPr="00F90D4E" w:rsidRDefault="00812A12" w:rsidP="000C0262">
      <w:pPr>
        <w:spacing w:line="360" w:lineRule="auto"/>
        <w:ind w:firstLine="709"/>
        <w:rPr>
          <w:rFonts w:eastAsiaTheme="majorEastAsia"/>
          <w:szCs w:val="28"/>
          <w:lang w:eastAsia="en-US"/>
        </w:rPr>
      </w:pPr>
    </w:p>
    <w:p w14:paraId="4C2CFEB3" w14:textId="77777777" w:rsidR="00AA1BF7" w:rsidRPr="00F90D4E" w:rsidRDefault="00AA1BF7" w:rsidP="000C0262">
      <w:pPr>
        <w:spacing w:line="360" w:lineRule="auto"/>
        <w:rPr>
          <w:rFonts w:eastAsiaTheme="majorEastAsia"/>
          <w:szCs w:val="28"/>
          <w:lang w:eastAsia="en-US"/>
        </w:rPr>
      </w:pPr>
      <w:r w:rsidRPr="00F90D4E">
        <w:rPr>
          <w:rFonts w:eastAsiaTheme="majorEastAsia"/>
          <w:szCs w:val="28"/>
          <w:lang w:eastAsia="en-US"/>
        </w:rPr>
        <w:br w:type="page"/>
      </w:r>
    </w:p>
    <w:sdt>
      <w:sdtPr>
        <w:id w:val="-5154594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3400F3" w14:textId="77777777" w:rsidR="0074440A" w:rsidRPr="00F90D4E" w:rsidRDefault="00EE2A58" w:rsidP="000C0262">
          <w:pPr>
            <w:tabs>
              <w:tab w:val="center" w:pos="4961"/>
            </w:tabs>
            <w:spacing w:after="360" w:line="360" w:lineRule="auto"/>
            <w:jc w:val="center"/>
            <w:rPr>
              <w:caps/>
              <w:szCs w:val="28"/>
            </w:rPr>
          </w:pPr>
          <w:r w:rsidRPr="00F90D4E">
            <w:rPr>
              <w:caps/>
              <w:szCs w:val="28"/>
            </w:rPr>
            <w:t>содержание</w:t>
          </w:r>
        </w:p>
        <w:p w14:paraId="0F582A09" w14:textId="6D7BB069" w:rsidR="003F0023" w:rsidRDefault="006A0CD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90D4E">
            <w:fldChar w:fldCharType="begin"/>
          </w:r>
          <w:r w:rsidR="00EE2A58" w:rsidRPr="00F90D4E">
            <w:instrText xml:space="preserve"> TOC \o "1-3" \h \z \u </w:instrText>
          </w:r>
          <w:r w:rsidRPr="00F90D4E">
            <w:fldChar w:fldCharType="separate"/>
          </w:r>
          <w:hyperlink w:anchor="_Toc131254558" w:history="1"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СПИСОК СОКРАЩЕНИЙ</w:t>
            </w:r>
            <w:r w:rsidR="003F0023">
              <w:rPr>
                <w:noProof/>
                <w:webHidden/>
              </w:rPr>
              <w:tab/>
            </w:r>
            <w:r w:rsidR="003F0023">
              <w:rPr>
                <w:noProof/>
                <w:webHidden/>
              </w:rPr>
              <w:fldChar w:fldCharType="begin"/>
            </w:r>
            <w:r w:rsidR="003F0023">
              <w:rPr>
                <w:noProof/>
                <w:webHidden/>
              </w:rPr>
              <w:instrText xml:space="preserve"> PAGEREF _Toc131254558 \h </w:instrText>
            </w:r>
            <w:r w:rsidR="003F0023">
              <w:rPr>
                <w:noProof/>
                <w:webHidden/>
              </w:rPr>
            </w:r>
            <w:r w:rsidR="003F0023">
              <w:rPr>
                <w:noProof/>
                <w:webHidden/>
              </w:rPr>
              <w:fldChar w:fldCharType="separate"/>
            </w:r>
            <w:r w:rsidR="003F0023">
              <w:rPr>
                <w:noProof/>
                <w:webHidden/>
              </w:rPr>
              <w:t>4</w:t>
            </w:r>
            <w:r w:rsidR="003F0023">
              <w:rPr>
                <w:noProof/>
                <w:webHidden/>
              </w:rPr>
              <w:fldChar w:fldCharType="end"/>
            </w:r>
          </w:hyperlink>
        </w:p>
        <w:p w14:paraId="4451466E" w14:textId="31DF03EF" w:rsidR="003F0023" w:rsidRDefault="007C758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1254559" w:history="1"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1</w:t>
            </w:r>
            <w:r w:rsidR="003F002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НАЗНАЧЕНИЕ ПРОГРАММЫ</w:t>
            </w:r>
            <w:r w:rsidR="003F0023">
              <w:rPr>
                <w:noProof/>
                <w:webHidden/>
              </w:rPr>
              <w:tab/>
            </w:r>
            <w:r w:rsidR="003F0023">
              <w:rPr>
                <w:noProof/>
                <w:webHidden/>
              </w:rPr>
              <w:fldChar w:fldCharType="begin"/>
            </w:r>
            <w:r w:rsidR="003F0023">
              <w:rPr>
                <w:noProof/>
                <w:webHidden/>
              </w:rPr>
              <w:instrText xml:space="preserve"> PAGEREF _Toc131254559 \h </w:instrText>
            </w:r>
            <w:r w:rsidR="003F0023">
              <w:rPr>
                <w:noProof/>
                <w:webHidden/>
              </w:rPr>
            </w:r>
            <w:r w:rsidR="003F0023">
              <w:rPr>
                <w:noProof/>
                <w:webHidden/>
              </w:rPr>
              <w:fldChar w:fldCharType="separate"/>
            </w:r>
            <w:r w:rsidR="003F0023">
              <w:rPr>
                <w:noProof/>
                <w:webHidden/>
              </w:rPr>
              <w:t>5</w:t>
            </w:r>
            <w:r w:rsidR="003F0023">
              <w:rPr>
                <w:noProof/>
                <w:webHidden/>
              </w:rPr>
              <w:fldChar w:fldCharType="end"/>
            </w:r>
          </w:hyperlink>
        </w:p>
        <w:p w14:paraId="7D07B569" w14:textId="571ED9E1" w:rsidR="003F0023" w:rsidRDefault="007C758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1254560" w:history="1">
            <w:r w:rsidR="003F0023" w:rsidRPr="00026948">
              <w:rPr>
                <w:rStyle w:val="ae"/>
                <w:rFonts w:eastAsiaTheme="majorEastAsia"/>
                <w:caps/>
                <w:noProof/>
                <w:lang w:eastAsia="en-US"/>
              </w:rPr>
              <w:t>2</w:t>
            </w:r>
            <w:r w:rsidR="003F002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F0023" w:rsidRPr="00026948">
              <w:rPr>
                <w:rStyle w:val="ae"/>
                <w:rFonts w:eastAsiaTheme="majorEastAsia"/>
                <w:caps/>
                <w:noProof/>
                <w:lang w:eastAsia="en-US"/>
              </w:rPr>
              <w:t>УСЛОВИЯ ВЫПОЛНЕНИЯ ПРОГРАММЫ</w:t>
            </w:r>
            <w:r w:rsidR="003F0023">
              <w:rPr>
                <w:noProof/>
                <w:webHidden/>
              </w:rPr>
              <w:tab/>
            </w:r>
            <w:r w:rsidR="003F0023">
              <w:rPr>
                <w:noProof/>
                <w:webHidden/>
              </w:rPr>
              <w:fldChar w:fldCharType="begin"/>
            </w:r>
            <w:r w:rsidR="003F0023">
              <w:rPr>
                <w:noProof/>
                <w:webHidden/>
              </w:rPr>
              <w:instrText xml:space="preserve"> PAGEREF _Toc131254560 \h </w:instrText>
            </w:r>
            <w:r w:rsidR="003F0023">
              <w:rPr>
                <w:noProof/>
                <w:webHidden/>
              </w:rPr>
            </w:r>
            <w:r w:rsidR="003F0023">
              <w:rPr>
                <w:noProof/>
                <w:webHidden/>
              </w:rPr>
              <w:fldChar w:fldCharType="separate"/>
            </w:r>
            <w:r w:rsidR="003F0023">
              <w:rPr>
                <w:noProof/>
                <w:webHidden/>
              </w:rPr>
              <w:t>6</w:t>
            </w:r>
            <w:r w:rsidR="003F0023">
              <w:rPr>
                <w:noProof/>
                <w:webHidden/>
              </w:rPr>
              <w:fldChar w:fldCharType="end"/>
            </w:r>
          </w:hyperlink>
        </w:p>
        <w:p w14:paraId="2BC779FA" w14:textId="0159B4B0" w:rsidR="003F0023" w:rsidRDefault="007C758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1254561" w:history="1"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3</w:t>
            </w:r>
            <w:r w:rsidR="003F002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ВЫПОЛНЕНИЕ ПРОГРАММЫ</w:t>
            </w:r>
            <w:r w:rsidR="003F0023">
              <w:rPr>
                <w:noProof/>
                <w:webHidden/>
              </w:rPr>
              <w:tab/>
            </w:r>
            <w:r w:rsidR="003F0023">
              <w:rPr>
                <w:noProof/>
                <w:webHidden/>
              </w:rPr>
              <w:fldChar w:fldCharType="begin"/>
            </w:r>
            <w:r w:rsidR="003F0023">
              <w:rPr>
                <w:noProof/>
                <w:webHidden/>
              </w:rPr>
              <w:instrText xml:space="preserve"> PAGEREF _Toc131254561 \h </w:instrText>
            </w:r>
            <w:r w:rsidR="003F0023">
              <w:rPr>
                <w:noProof/>
                <w:webHidden/>
              </w:rPr>
            </w:r>
            <w:r w:rsidR="003F0023">
              <w:rPr>
                <w:noProof/>
                <w:webHidden/>
              </w:rPr>
              <w:fldChar w:fldCharType="separate"/>
            </w:r>
            <w:r w:rsidR="003F0023">
              <w:rPr>
                <w:noProof/>
                <w:webHidden/>
              </w:rPr>
              <w:t>7</w:t>
            </w:r>
            <w:r w:rsidR="003F0023">
              <w:rPr>
                <w:noProof/>
                <w:webHidden/>
              </w:rPr>
              <w:fldChar w:fldCharType="end"/>
            </w:r>
          </w:hyperlink>
        </w:p>
        <w:p w14:paraId="1E9F36FA" w14:textId="3B1E0793" w:rsidR="003F0023" w:rsidRDefault="007C758C">
          <w:pPr>
            <w:pStyle w:val="21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1254562" w:history="1"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3.1</w:t>
            </w:r>
            <w:r w:rsidR="003F002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Определения</w:t>
            </w:r>
            <w:r w:rsidR="003F0023">
              <w:rPr>
                <w:noProof/>
                <w:webHidden/>
              </w:rPr>
              <w:tab/>
            </w:r>
            <w:r w:rsidR="003F0023">
              <w:rPr>
                <w:noProof/>
                <w:webHidden/>
              </w:rPr>
              <w:fldChar w:fldCharType="begin"/>
            </w:r>
            <w:r w:rsidR="003F0023">
              <w:rPr>
                <w:noProof/>
                <w:webHidden/>
              </w:rPr>
              <w:instrText xml:space="preserve"> PAGEREF _Toc131254562 \h </w:instrText>
            </w:r>
            <w:r w:rsidR="003F0023">
              <w:rPr>
                <w:noProof/>
                <w:webHidden/>
              </w:rPr>
            </w:r>
            <w:r w:rsidR="003F0023">
              <w:rPr>
                <w:noProof/>
                <w:webHidden/>
              </w:rPr>
              <w:fldChar w:fldCharType="separate"/>
            </w:r>
            <w:r w:rsidR="003F0023">
              <w:rPr>
                <w:noProof/>
                <w:webHidden/>
              </w:rPr>
              <w:t>7</w:t>
            </w:r>
            <w:r w:rsidR="003F0023">
              <w:rPr>
                <w:noProof/>
                <w:webHidden/>
              </w:rPr>
              <w:fldChar w:fldCharType="end"/>
            </w:r>
          </w:hyperlink>
        </w:p>
        <w:p w14:paraId="5D0CCF6A" w14:textId="1C277733" w:rsidR="003F0023" w:rsidRDefault="007C758C">
          <w:pPr>
            <w:pStyle w:val="21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1254563" w:history="1"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3.2</w:t>
            </w:r>
            <w:r w:rsidR="003F002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Установка сервера</w:t>
            </w:r>
            <w:r w:rsidR="003F0023">
              <w:rPr>
                <w:noProof/>
                <w:webHidden/>
              </w:rPr>
              <w:tab/>
            </w:r>
            <w:r w:rsidR="003F0023">
              <w:rPr>
                <w:noProof/>
                <w:webHidden/>
              </w:rPr>
              <w:fldChar w:fldCharType="begin"/>
            </w:r>
            <w:r w:rsidR="003F0023">
              <w:rPr>
                <w:noProof/>
                <w:webHidden/>
              </w:rPr>
              <w:instrText xml:space="preserve"> PAGEREF _Toc131254563 \h </w:instrText>
            </w:r>
            <w:r w:rsidR="003F0023">
              <w:rPr>
                <w:noProof/>
                <w:webHidden/>
              </w:rPr>
            </w:r>
            <w:r w:rsidR="003F0023">
              <w:rPr>
                <w:noProof/>
                <w:webHidden/>
              </w:rPr>
              <w:fldChar w:fldCharType="separate"/>
            </w:r>
            <w:r w:rsidR="003F0023">
              <w:rPr>
                <w:noProof/>
                <w:webHidden/>
              </w:rPr>
              <w:t>9</w:t>
            </w:r>
            <w:r w:rsidR="003F0023">
              <w:rPr>
                <w:noProof/>
                <w:webHidden/>
              </w:rPr>
              <w:fldChar w:fldCharType="end"/>
            </w:r>
          </w:hyperlink>
        </w:p>
        <w:p w14:paraId="4F7DF0FF" w14:textId="7ADFE8CA" w:rsidR="003F0023" w:rsidRDefault="007C758C">
          <w:pPr>
            <w:pStyle w:val="21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1254564" w:history="1"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3.3</w:t>
            </w:r>
            <w:r w:rsidR="003F002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Установка клиента</w:t>
            </w:r>
            <w:r w:rsidR="003F0023">
              <w:rPr>
                <w:noProof/>
                <w:webHidden/>
              </w:rPr>
              <w:tab/>
            </w:r>
            <w:r w:rsidR="003F0023">
              <w:rPr>
                <w:noProof/>
                <w:webHidden/>
              </w:rPr>
              <w:fldChar w:fldCharType="begin"/>
            </w:r>
            <w:r w:rsidR="003F0023">
              <w:rPr>
                <w:noProof/>
                <w:webHidden/>
              </w:rPr>
              <w:instrText xml:space="preserve"> PAGEREF _Toc131254564 \h </w:instrText>
            </w:r>
            <w:r w:rsidR="003F0023">
              <w:rPr>
                <w:noProof/>
                <w:webHidden/>
              </w:rPr>
            </w:r>
            <w:r w:rsidR="003F0023">
              <w:rPr>
                <w:noProof/>
                <w:webHidden/>
              </w:rPr>
              <w:fldChar w:fldCharType="separate"/>
            </w:r>
            <w:r w:rsidR="003F0023">
              <w:rPr>
                <w:noProof/>
                <w:webHidden/>
              </w:rPr>
              <w:t>14</w:t>
            </w:r>
            <w:r w:rsidR="003F0023">
              <w:rPr>
                <w:noProof/>
                <w:webHidden/>
              </w:rPr>
              <w:fldChar w:fldCharType="end"/>
            </w:r>
          </w:hyperlink>
        </w:p>
        <w:p w14:paraId="2D933829" w14:textId="40A7AF7A" w:rsidR="003F0023" w:rsidRDefault="007C758C">
          <w:pPr>
            <w:pStyle w:val="21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1254565" w:history="1"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3.4</w:t>
            </w:r>
            <w:r w:rsidR="003F002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F0023" w:rsidRPr="00026948">
              <w:rPr>
                <w:rStyle w:val="ae"/>
                <w:rFonts w:eastAsiaTheme="majorEastAsia"/>
                <w:noProof/>
                <w:lang w:eastAsia="en-US"/>
              </w:rPr>
              <w:t>Запуск и первоначальная настройка</w:t>
            </w:r>
            <w:r w:rsidR="003F0023">
              <w:rPr>
                <w:noProof/>
                <w:webHidden/>
              </w:rPr>
              <w:tab/>
            </w:r>
            <w:r w:rsidR="003F0023">
              <w:rPr>
                <w:noProof/>
                <w:webHidden/>
              </w:rPr>
              <w:fldChar w:fldCharType="begin"/>
            </w:r>
            <w:r w:rsidR="003F0023">
              <w:rPr>
                <w:noProof/>
                <w:webHidden/>
              </w:rPr>
              <w:instrText xml:space="preserve"> PAGEREF _Toc131254565 \h </w:instrText>
            </w:r>
            <w:r w:rsidR="003F0023">
              <w:rPr>
                <w:noProof/>
                <w:webHidden/>
              </w:rPr>
            </w:r>
            <w:r w:rsidR="003F0023">
              <w:rPr>
                <w:noProof/>
                <w:webHidden/>
              </w:rPr>
              <w:fldChar w:fldCharType="separate"/>
            </w:r>
            <w:r w:rsidR="003F0023">
              <w:rPr>
                <w:noProof/>
                <w:webHidden/>
              </w:rPr>
              <w:t>14</w:t>
            </w:r>
            <w:r w:rsidR="003F0023">
              <w:rPr>
                <w:noProof/>
                <w:webHidden/>
              </w:rPr>
              <w:fldChar w:fldCharType="end"/>
            </w:r>
          </w:hyperlink>
        </w:p>
        <w:p w14:paraId="25644C54" w14:textId="03DE485A" w:rsidR="00EE2A58" w:rsidRPr="00F90D4E" w:rsidRDefault="006A0CDB" w:rsidP="000C0262">
          <w:pPr>
            <w:spacing w:line="360" w:lineRule="auto"/>
          </w:pPr>
          <w:r w:rsidRPr="00F90D4E">
            <w:rPr>
              <w:b/>
              <w:bCs/>
            </w:rPr>
            <w:fldChar w:fldCharType="end"/>
          </w:r>
        </w:p>
      </w:sdtContent>
    </w:sdt>
    <w:p w14:paraId="13D0F415" w14:textId="77777777" w:rsidR="00BB4544" w:rsidRDefault="00BB4544" w:rsidP="000C0262">
      <w:pPr>
        <w:spacing w:line="360" w:lineRule="auto"/>
        <w:rPr>
          <w:rFonts w:eastAsiaTheme="majorEastAsia"/>
          <w:szCs w:val="28"/>
          <w:lang w:eastAsia="en-US"/>
        </w:rPr>
      </w:pPr>
      <w:r>
        <w:rPr>
          <w:rFonts w:eastAsiaTheme="majorEastAsia"/>
          <w:b/>
          <w:szCs w:val="28"/>
          <w:lang w:eastAsia="en-US"/>
        </w:rPr>
        <w:br w:type="page"/>
      </w:r>
    </w:p>
    <w:p w14:paraId="523091A2" w14:textId="77777777" w:rsidR="00BB4544" w:rsidRPr="00F90D4E" w:rsidRDefault="00BB4544" w:rsidP="000C0262">
      <w:pPr>
        <w:pStyle w:val="1"/>
        <w:numPr>
          <w:ilvl w:val="0"/>
          <w:numId w:val="0"/>
        </w:numPr>
        <w:spacing w:before="360" w:line="360" w:lineRule="auto"/>
        <w:jc w:val="center"/>
        <w:rPr>
          <w:rFonts w:eastAsiaTheme="majorEastAsia"/>
          <w:b w:val="0"/>
          <w:sz w:val="28"/>
          <w:szCs w:val="28"/>
          <w:lang w:eastAsia="en-US"/>
        </w:rPr>
      </w:pPr>
      <w:bookmarkStart w:id="1" w:name="_Toc468444326"/>
      <w:bookmarkStart w:id="2" w:name="_Toc131254558"/>
      <w:r w:rsidRPr="00F90D4E">
        <w:rPr>
          <w:rFonts w:eastAsiaTheme="majorEastAsia"/>
          <w:b w:val="0"/>
          <w:sz w:val="28"/>
          <w:szCs w:val="28"/>
          <w:lang w:eastAsia="en-US"/>
        </w:rPr>
        <w:lastRenderedPageBreak/>
        <w:t>СПИСОК СОКРАЩЕНИЙ</w:t>
      </w:r>
      <w:bookmarkEnd w:id="1"/>
      <w:bookmarkEnd w:id="2"/>
    </w:p>
    <w:p w14:paraId="2C4FE30C" w14:textId="77777777" w:rsidR="00BB4544" w:rsidRPr="00F90D4E" w:rsidRDefault="00BB4544" w:rsidP="000C0262">
      <w:pPr>
        <w:spacing w:line="360" w:lineRule="auto"/>
        <w:rPr>
          <w:rFonts w:eastAsiaTheme="majorEastAsia"/>
          <w:lang w:eastAsia="en-US"/>
        </w:rPr>
      </w:pPr>
    </w:p>
    <w:p w14:paraId="0FC60C1E" w14:textId="77777777" w:rsidR="00BB4544" w:rsidRPr="00F90D4E" w:rsidRDefault="00BB4544" w:rsidP="000C0262">
      <w:pPr>
        <w:spacing w:line="360" w:lineRule="auto"/>
        <w:rPr>
          <w:rFonts w:eastAsiaTheme="majorEastAsia"/>
          <w:lang w:eastAsia="en-US"/>
        </w:rPr>
      </w:pPr>
      <w:r w:rsidRPr="00F90D4E">
        <w:rPr>
          <w:rFonts w:eastAsiaTheme="majorEastAsia"/>
          <w:lang w:eastAsia="en-US"/>
        </w:rPr>
        <w:t>ПО – программное обеспечение;</w:t>
      </w:r>
    </w:p>
    <w:p w14:paraId="3BCB9CB0" w14:textId="77777777" w:rsidR="00BB4544" w:rsidRPr="00F90D4E" w:rsidRDefault="00BB4544" w:rsidP="000C0262">
      <w:pPr>
        <w:spacing w:line="360" w:lineRule="auto"/>
        <w:rPr>
          <w:rFonts w:eastAsiaTheme="majorEastAsia"/>
          <w:lang w:eastAsia="en-US"/>
        </w:rPr>
      </w:pPr>
      <w:r w:rsidRPr="00F90D4E">
        <w:rPr>
          <w:rFonts w:eastAsiaTheme="majorEastAsia"/>
          <w:lang w:eastAsia="en-US"/>
        </w:rPr>
        <w:t>ПЭВМ – персональная электронная вычислительная машина;</w:t>
      </w:r>
    </w:p>
    <w:p w14:paraId="0D46D1D9" w14:textId="77777777" w:rsidR="00BB4544" w:rsidRPr="00F90D4E" w:rsidRDefault="00BB4544" w:rsidP="000C0262">
      <w:pPr>
        <w:spacing w:line="360" w:lineRule="auto"/>
        <w:rPr>
          <w:rFonts w:eastAsiaTheme="majorEastAsia"/>
          <w:lang w:eastAsia="en-US"/>
        </w:rPr>
      </w:pPr>
      <w:r w:rsidRPr="00F90D4E">
        <w:rPr>
          <w:rFonts w:eastAsiaTheme="majorEastAsia"/>
          <w:lang w:eastAsia="en-US"/>
        </w:rPr>
        <w:t>ЛКМ – левая кнопка мыши;</w:t>
      </w:r>
    </w:p>
    <w:p w14:paraId="70ED375D" w14:textId="77777777" w:rsidR="00BB4544" w:rsidRPr="00F90D4E" w:rsidRDefault="00BB4544" w:rsidP="000C0262">
      <w:pPr>
        <w:spacing w:line="360" w:lineRule="auto"/>
        <w:rPr>
          <w:rFonts w:eastAsiaTheme="majorEastAsia"/>
          <w:lang w:eastAsia="en-US"/>
        </w:rPr>
      </w:pPr>
      <w:r w:rsidRPr="00F90D4E">
        <w:rPr>
          <w:rFonts w:eastAsiaTheme="majorEastAsia"/>
          <w:lang w:eastAsia="en-US"/>
        </w:rPr>
        <w:t>ПКМ – правая кнопа мыши;</w:t>
      </w:r>
    </w:p>
    <w:p w14:paraId="5771DA34" w14:textId="77777777" w:rsidR="00BB4544" w:rsidRDefault="00BB4544" w:rsidP="000C0262">
      <w:pPr>
        <w:spacing w:line="360" w:lineRule="auto"/>
        <w:rPr>
          <w:rFonts w:eastAsiaTheme="majorEastAsia"/>
          <w:lang w:eastAsia="en-US"/>
        </w:rPr>
      </w:pPr>
      <w:r w:rsidRPr="00F90D4E">
        <w:rPr>
          <w:rFonts w:eastAsiaTheme="majorEastAsia"/>
          <w:lang w:eastAsia="en-US"/>
        </w:rPr>
        <w:t>СКМ – средняя кнопка мыши («колёсико»);</w:t>
      </w:r>
    </w:p>
    <w:p w14:paraId="45CCDAA0" w14:textId="77777777" w:rsidR="00285EFC" w:rsidRPr="00F90D4E" w:rsidRDefault="00285EFC" w:rsidP="000C0262">
      <w:pPr>
        <w:spacing w:line="360" w:lineRule="auto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Виджет</w:t>
      </w:r>
      <w:r w:rsidRPr="00F90D4E">
        <w:rPr>
          <w:rFonts w:eastAsiaTheme="majorEastAsia"/>
          <w:lang w:eastAsia="en-US"/>
        </w:rPr>
        <w:t xml:space="preserve"> – </w:t>
      </w:r>
      <w:r>
        <w:rPr>
          <w:rFonts w:eastAsiaTheme="majorEastAsia"/>
          <w:lang w:eastAsia="en-US"/>
        </w:rPr>
        <w:t>элемент пользовательского интерфейса</w:t>
      </w:r>
      <w:r w:rsidRPr="00F90D4E">
        <w:rPr>
          <w:rFonts w:eastAsiaTheme="majorEastAsia"/>
          <w:lang w:eastAsia="en-US"/>
        </w:rPr>
        <w:t>;</w:t>
      </w:r>
    </w:p>
    <w:p w14:paraId="5EEC0EE1" w14:textId="77777777" w:rsidR="00285EFC" w:rsidRDefault="00285EFC" w:rsidP="000C0262">
      <w:pPr>
        <w:spacing w:line="360" w:lineRule="auto"/>
        <w:rPr>
          <w:rFonts w:eastAsiaTheme="majorEastAsia"/>
          <w:szCs w:val="28"/>
          <w:lang w:eastAsia="en-US"/>
        </w:rPr>
      </w:pPr>
    </w:p>
    <w:p w14:paraId="2103B704" w14:textId="77777777" w:rsidR="00BB4544" w:rsidRDefault="00BB4544" w:rsidP="000C0262">
      <w:pPr>
        <w:pStyle w:val="1"/>
        <w:numPr>
          <w:ilvl w:val="0"/>
          <w:numId w:val="4"/>
        </w:numPr>
        <w:spacing w:after="360" w:line="360" w:lineRule="auto"/>
        <w:ind w:left="431" w:hanging="431"/>
        <w:jc w:val="center"/>
        <w:rPr>
          <w:rFonts w:eastAsiaTheme="majorEastAsia"/>
          <w:b w:val="0"/>
          <w:sz w:val="28"/>
          <w:szCs w:val="28"/>
          <w:lang w:eastAsia="en-US"/>
        </w:rPr>
      </w:pPr>
      <w:bookmarkStart w:id="3" w:name="_Toc131254559"/>
      <w:r>
        <w:rPr>
          <w:rFonts w:eastAsiaTheme="majorEastAsia"/>
          <w:b w:val="0"/>
          <w:sz w:val="28"/>
          <w:szCs w:val="28"/>
          <w:lang w:eastAsia="en-US"/>
        </w:rPr>
        <w:lastRenderedPageBreak/>
        <w:t>НАЗНАЧЕНИЕ ПРОГРАММЫ</w:t>
      </w:r>
      <w:bookmarkEnd w:id="3"/>
    </w:p>
    <w:p w14:paraId="2690CFCC" w14:textId="598AE361" w:rsidR="00BB4544" w:rsidRDefault="00BB4544" w:rsidP="000C0262">
      <w:pPr>
        <w:pStyle w:val="af6"/>
        <w:tabs>
          <w:tab w:val="left" w:pos="567"/>
        </w:tabs>
        <w:spacing w:line="360" w:lineRule="auto"/>
        <w:ind w:firstLine="709"/>
        <w:rPr>
          <w:szCs w:val="28"/>
        </w:rPr>
      </w:pPr>
      <w:r>
        <w:rPr>
          <w:szCs w:val="28"/>
        </w:rPr>
        <w:t xml:space="preserve">Программное обеспечение </w:t>
      </w:r>
      <w:r w:rsidR="003E099E">
        <w:t>«VIDEOSYSTEM.»</w:t>
      </w:r>
      <w:r>
        <w:rPr>
          <w:szCs w:val="28"/>
        </w:rPr>
        <w:t xml:space="preserve"> (далее – </w:t>
      </w:r>
      <w:r w:rsidR="00DC45CB">
        <w:rPr>
          <w:szCs w:val="28"/>
        </w:rPr>
        <w:t>КЛИЕНТ</w:t>
      </w:r>
      <w:r>
        <w:rPr>
          <w:szCs w:val="28"/>
        </w:rPr>
        <w:t xml:space="preserve">) </w:t>
      </w:r>
      <w:r w:rsidR="00DC45CB">
        <w:rPr>
          <w:szCs w:val="28"/>
        </w:rPr>
        <w:t xml:space="preserve">предназначено для обеспечения возможности выполнения пользователем основных задач по предназначению программного комплекса </w:t>
      </w:r>
      <w:r w:rsidR="00DC45CB">
        <w:rPr>
          <w:szCs w:val="28"/>
          <w:lang w:val="en-US"/>
        </w:rPr>
        <w:t>VIDEOSYSTEM</w:t>
      </w:r>
      <w:r>
        <w:rPr>
          <w:szCs w:val="28"/>
        </w:rPr>
        <w:t xml:space="preserve">. </w:t>
      </w:r>
    </w:p>
    <w:p w14:paraId="1C80998E" w14:textId="77777777" w:rsidR="00BB4544" w:rsidRDefault="00DC45CB" w:rsidP="000C0262">
      <w:pPr>
        <w:pStyle w:val="af6"/>
        <w:tabs>
          <w:tab w:val="left" w:pos="567"/>
        </w:tabs>
        <w:spacing w:line="360" w:lineRule="auto"/>
        <w:ind w:firstLine="709"/>
        <w:rPr>
          <w:szCs w:val="28"/>
        </w:rPr>
      </w:pPr>
      <w:r>
        <w:rPr>
          <w:szCs w:val="28"/>
        </w:rPr>
        <w:t xml:space="preserve">КЛИЕНТ </w:t>
      </w:r>
      <w:r w:rsidR="003E099E">
        <w:rPr>
          <w:szCs w:val="28"/>
        </w:rPr>
        <w:t xml:space="preserve"> </w:t>
      </w:r>
      <w:r w:rsidR="00BB4544">
        <w:rPr>
          <w:szCs w:val="28"/>
        </w:rPr>
        <w:t xml:space="preserve">обеспечивает выполнение следующих основных задач: </w:t>
      </w:r>
    </w:p>
    <w:p w14:paraId="0C8FAB44" w14:textId="77777777" w:rsidR="00BB4544" w:rsidRDefault="00DC45CB" w:rsidP="000C0262">
      <w:pPr>
        <w:pStyle w:val="a"/>
        <w:numPr>
          <w:ilvl w:val="0"/>
          <w:numId w:val="5"/>
        </w:numPr>
        <w:suppressAutoHyphens/>
        <w:spacing w:line="360" w:lineRule="auto"/>
        <w:rPr>
          <w:color w:val="auto"/>
        </w:rPr>
      </w:pPr>
      <w:r>
        <w:rPr>
          <w:color w:val="auto"/>
          <w:kern w:val="2"/>
        </w:rPr>
        <w:t>просмотр видеотрансляций с камер</w:t>
      </w:r>
      <w:r w:rsidR="00BB4544">
        <w:rPr>
          <w:color w:val="auto"/>
        </w:rPr>
        <w:t xml:space="preserve">; </w:t>
      </w:r>
    </w:p>
    <w:p w14:paraId="7EA9F889" w14:textId="77777777" w:rsidR="00E06992" w:rsidRPr="00E06992" w:rsidRDefault="00E06992" w:rsidP="000C0262">
      <w:pPr>
        <w:pStyle w:val="a"/>
        <w:numPr>
          <w:ilvl w:val="0"/>
          <w:numId w:val="5"/>
        </w:numPr>
        <w:suppressAutoHyphens/>
        <w:spacing w:line="360" w:lineRule="auto"/>
        <w:rPr>
          <w:color w:val="auto"/>
        </w:rPr>
      </w:pPr>
      <w:r>
        <w:rPr>
          <w:color w:val="auto"/>
          <w:kern w:val="2"/>
        </w:rPr>
        <w:t>просмотр архива видеозаписей</w:t>
      </w:r>
    </w:p>
    <w:p w14:paraId="59B09FBF" w14:textId="77777777" w:rsidR="00E06992" w:rsidRPr="00E06992" w:rsidRDefault="00E06992" w:rsidP="000C0262">
      <w:pPr>
        <w:pStyle w:val="a"/>
        <w:numPr>
          <w:ilvl w:val="0"/>
          <w:numId w:val="5"/>
        </w:numPr>
        <w:suppressAutoHyphens/>
        <w:spacing w:line="360" w:lineRule="auto"/>
        <w:rPr>
          <w:color w:val="auto"/>
        </w:rPr>
      </w:pPr>
      <w:r>
        <w:rPr>
          <w:color w:val="auto"/>
          <w:kern w:val="2"/>
        </w:rPr>
        <w:t>просмотр событий от модулей видеообработки</w:t>
      </w:r>
    </w:p>
    <w:p w14:paraId="67ED4584" w14:textId="77777777" w:rsidR="00E06992" w:rsidRPr="00E06992" w:rsidRDefault="00E06992" w:rsidP="000C0262">
      <w:pPr>
        <w:pStyle w:val="a"/>
        <w:numPr>
          <w:ilvl w:val="0"/>
          <w:numId w:val="5"/>
        </w:numPr>
        <w:suppressAutoHyphens/>
        <w:spacing w:line="360" w:lineRule="auto"/>
        <w:rPr>
          <w:color w:val="auto"/>
        </w:rPr>
      </w:pPr>
      <w:r>
        <w:rPr>
          <w:color w:val="auto"/>
          <w:kern w:val="2"/>
        </w:rPr>
        <w:t>построение отчётов;</w:t>
      </w:r>
    </w:p>
    <w:p w14:paraId="1490BEB5" w14:textId="77777777" w:rsidR="00BB4544" w:rsidRDefault="00704CDE" w:rsidP="000C0262">
      <w:pPr>
        <w:pStyle w:val="a"/>
        <w:numPr>
          <w:ilvl w:val="0"/>
          <w:numId w:val="5"/>
        </w:numPr>
        <w:suppressAutoHyphens/>
        <w:spacing w:line="360" w:lineRule="auto"/>
        <w:rPr>
          <w:color w:val="auto"/>
        </w:rPr>
      </w:pPr>
      <w:r>
        <w:rPr>
          <w:color w:val="auto"/>
        </w:rPr>
        <w:t>выполнение функций администрирования и настройки</w:t>
      </w:r>
      <w:r w:rsidR="0059667E">
        <w:rPr>
          <w:color w:val="auto"/>
        </w:rPr>
        <w:t>;</w:t>
      </w:r>
    </w:p>
    <w:p w14:paraId="0FF0F2DC" w14:textId="2140873A" w:rsidR="0059667E" w:rsidRDefault="00704CDE" w:rsidP="000C0262">
      <w:pPr>
        <w:pStyle w:val="a"/>
        <w:numPr>
          <w:ilvl w:val="0"/>
          <w:numId w:val="5"/>
        </w:numPr>
        <w:suppressAutoHyphens/>
        <w:spacing w:line="360" w:lineRule="auto"/>
        <w:rPr>
          <w:color w:val="auto"/>
        </w:rPr>
      </w:pPr>
      <w:r>
        <w:rPr>
          <w:color w:val="auto"/>
          <w:kern w:val="2"/>
        </w:rPr>
        <w:t>и т.д</w:t>
      </w:r>
      <w:r w:rsidR="0059667E">
        <w:rPr>
          <w:color w:val="auto"/>
        </w:rPr>
        <w:t>.</w:t>
      </w:r>
    </w:p>
    <w:p w14:paraId="29A191E1" w14:textId="77777777" w:rsidR="00BB4544" w:rsidRDefault="00BB4544" w:rsidP="000C0262">
      <w:pPr>
        <w:spacing w:line="360" w:lineRule="auto"/>
        <w:ind w:firstLine="709"/>
        <w:rPr>
          <w:rFonts w:eastAsiaTheme="majorEastAsia"/>
          <w:lang w:eastAsia="en-US"/>
        </w:rPr>
      </w:pPr>
    </w:p>
    <w:p w14:paraId="366621CE" w14:textId="77777777" w:rsidR="00BB4544" w:rsidRDefault="00BB4544" w:rsidP="000C0262">
      <w:pPr>
        <w:spacing w:line="360" w:lineRule="auto"/>
        <w:ind w:firstLine="709"/>
        <w:rPr>
          <w:rFonts w:eastAsiaTheme="majorEastAsia"/>
          <w:lang w:eastAsia="en-US"/>
        </w:rPr>
      </w:pPr>
    </w:p>
    <w:p w14:paraId="072BB71A" w14:textId="77777777" w:rsidR="00BB4544" w:rsidRDefault="00BB4544" w:rsidP="000C0262">
      <w:pPr>
        <w:pStyle w:val="1"/>
        <w:numPr>
          <w:ilvl w:val="0"/>
          <w:numId w:val="4"/>
        </w:numPr>
        <w:spacing w:after="360" w:line="360" w:lineRule="auto"/>
        <w:ind w:left="431" w:hanging="431"/>
        <w:jc w:val="center"/>
        <w:rPr>
          <w:rFonts w:eastAsiaTheme="majorEastAsia"/>
          <w:b w:val="0"/>
          <w:caps/>
          <w:sz w:val="28"/>
          <w:szCs w:val="28"/>
          <w:lang w:eastAsia="en-US"/>
        </w:rPr>
      </w:pPr>
      <w:bookmarkStart w:id="4" w:name="__RefHeading___Toc1680_2108901062"/>
      <w:bookmarkStart w:id="5" w:name="_Toc131254560"/>
      <w:bookmarkEnd w:id="4"/>
      <w:r>
        <w:rPr>
          <w:rFonts w:eastAsiaTheme="majorEastAsia"/>
          <w:b w:val="0"/>
          <w:caps/>
          <w:sz w:val="28"/>
          <w:szCs w:val="28"/>
          <w:lang w:eastAsia="en-US"/>
        </w:rPr>
        <w:lastRenderedPageBreak/>
        <w:t>УСЛОВИЯ ВЫПОЛНЕНИЯ ПРОГРАММЫ</w:t>
      </w:r>
      <w:bookmarkEnd w:id="5"/>
    </w:p>
    <w:p w14:paraId="331C1D10" w14:textId="77777777" w:rsidR="00275A51" w:rsidRPr="00275A51" w:rsidRDefault="00275A51" w:rsidP="000C0262">
      <w:pPr>
        <w:pStyle w:val="af6"/>
        <w:spacing w:line="360" w:lineRule="auto"/>
        <w:ind w:firstLine="709"/>
        <w:rPr>
          <w:spacing w:val="-2"/>
          <w:kern w:val="1"/>
          <w:szCs w:val="28"/>
        </w:rPr>
      </w:pPr>
      <w:r w:rsidRPr="00275A51">
        <w:rPr>
          <w:spacing w:val="-2"/>
          <w:kern w:val="1"/>
          <w:szCs w:val="28"/>
        </w:rPr>
        <w:t xml:space="preserve">Количество одновременно принимаемых видеопотоков программно не ограничено и зависит от характеристик аппаратной платформы. Для приема и декодирования 30 видеопотоков (H.265, FullHD) </w:t>
      </w:r>
      <w:r>
        <w:rPr>
          <w:spacing w:val="-2"/>
          <w:kern w:val="1"/>
          <w:szCs w:val="28"/>
        </w:rPr>
        <w:t>минимальные</w:t>
      </w:r>
      <w:r w:rsidRPr="00275A51">
        <w:rPr>
          <w:spacing w:val="-2"/>
          <w:kern w:val="1"/>
          <w:szCs w:val="28"/>
        </w:rPr>
        <w:t xml:space="preserve"> аппаратн</w:t>
      </w:r>
      <w:r>
        <w:rPr>
          <w:spacing w:val="-2"/>
          <w:kern w:val="1"/>
          <w:szCs w:val="28"/>
        </w:rPr>
        <w:t>ые</w:t>
      </w:r>
      <w:r w:rsidRPr="00275A51">
        <w:rPr>
          <w:spacing w:val="-2"/>
          <w:kern w:val="1"/>
          <w:szCs w:val="28"/>
        </w:rPr>
        <w:t xml:space="preserve"> </w:t>
      </w:r>
      <w:r>
        <w:rPr>
          <w:spacing w:val="-2"/>
          <w:kern w:val="1"/>
          <w:szCs w:val="28"/>
        </w:rPr>
        <w:t>требования</w:t>
      </w:r>
      <w:r w:rsidRPr="00275A51">
        <w:rPr>
          <w:spacing w:val="-2"/>
          <w:kern w:val="1"/>
          <w:szCs w:val="28"/>
        </w:rPr>
        <w:t>:</w:t>
      </w:r>
    </w:p>
    <w:p w14:paraId="5893C6A1" w14:textId="77777777" w:rsidR="00275A51" w:rsidRPr="00275A51" w:rsidRDefault="00275A51" w:rsidP="000C0262">
      <w:pPr>
        <w:pStyle w:val="af6"/>
        <w:spacing w:line="360" w:lineRule="auto"/>
        <w:ind w:firstLine="709"/>
        <w:rPr>
          <w:spacing w:val="-2"/>
          <w:kern w:val="1"/>
          <w:szCs w:val="28"/>
          <w:lang w:val="en-US"/>
        </w:rPr>
      </w:pPr>
      <w:r w:rsidRPr="00275A51">
        <w:rPr>
          <w:spacing w:val="-2"/>
          <w:kern w:val="1"/>
          <w:szCs w:val="28"/>
          <w:lang w:val="en-US"/>
        </w:rPr>
        <w:t xml:space="preserve">– </w:t>
      </w:r>
      <w:r w:rsidRPr="00275A51">
        <w:rPr>
          <w:spacing w:val="-2"/>
          <w:kern w:val="1"/>
          <w:szCs w:val="28"/>
        </w:rPr>
        <w:t>Процессор</w:t>
      </w:r>
      <w:r w:rsidRPr="00275A51">
        <w:rPr>
          <w:spacing w:val="-2"/>
          <w:kern w:val="1"/>
          <w:szCs w:val="28"/>
          <w:lang w:val="en-US"/>
        </w:rPr>
        <w:t xml:space="preserve"> Intel CORE I9-9940X;</w:t>
      </w:r>
    </w:p>
    <w:p w14:paraId="3837E3D5" w14:textId="77777777" w:rsidR="00275A51" w:rsidRDefault="00275A51" w:rsidP="000C0262">
      <w:pPr>
        <w:pStyle w:val="af6"/>
        <w:spacing w:line="360" w:lineRule="auto"/>
        <w:ind w:firstLine="709"/>
        <w:rPr>
          <w:spacing w:val="-2"/>
          <w:kern w:val="1"/>
          <w:szCs w:val="28"/>
        </w:rPr>
      </w:pPr>
      <w:r w:rsidRPr="00275A51">
        <w:rPr>
          <w:spacing w:val="-2"/>
          <w:kern w:val="1"/>
          <w:szCs w:val="28"/>
        </w:rPr>
        <w:t>– 32 Гб ОЗУ.</w:t>
      </w:r>
    </w:p>
    <w:p w14:paraId="532C37F2" w14:textId="77777777" w:rsidR="00275A51" w:rsidRDefault="00275A51" w:rsidP="000C0262">
      <w:pPr>
        <w:pStyle w:val="af6"/>
        <w:spacing w:line="360" w:lineRule="auto"/>
        <w:ind w:firstLine="709"/>
      </w:pPr>
      <w:r w:rsidRPr="00275A51">
        <w:t>Глубина видеоархива зависит от суммарной емкости установленных накопителей и настроек видеокодера. Ориентировочно, для хранения 25 видопотоков (FullHD, 24х7) в течение 100 дней требуется 90 ТБ дискового пространства.</w:t>
      </w:r>
    </w:p>
    <w:p w14:paraId="626B2963" w14:textId="77777777" w:rsidR="00BB4544" w:rsidRDefault="00275A51" w:rsidP="000C0262">
      <w:pPr>
        <w:pStyle w:val="af6"/>
        <w:spacing w:line="360" w:lineRule="auto"/>
        <w:ind w:firstLine="709"/>
      </w:pPr>
      <w:r w:rsidRPr="00275A51">
        <w:tab/>
        <w:t>Минимальные аппаратные требования для модуля</w:t>
      </w:r>
      <w:r>
        <w:t xml:space="preserve"> «Распознавание лиц» для обработки одного </w:t>
      </w:r>
      <w:r w:rsidR="00FB399B">
        <w:t>видео</w:t>
      </w:r>
      <w:r>
        <w:t>потока</w:t>
      </w:r>
      <w:r w:rsidRPr="00275A51">
        <w:t>: CPU Intel / AMD 4 cores / 4Gb RAM / GeForce 1050Ti 4Gb</w:t>
      </w:r>
      <w:r>
        <w:t>.</w:t>
      </w:r>
    </w:p>
    <w:p w14:paraId="441F9913" w14:textId="77777777" w:rsidR="00BB4544" w:rsidRDefault="00BB4544" w:rsidP="000C0262">
      <w:pPr>
        <w:pStyle w:val="1"/>
        <w:numPr>
          <w:ilvl w:val="0"/>
          <w:numId w:val="4"/>
        </w:numPr>
        <w:spacing w:after="360" w:line="360" w:lineRule="auto"/>
        <w:ind w:left="431" w:hanging="431"/>
        <w:jc w:val="center"/>
        <w:rPr>
          <w:rFonts w:eastAsiaTheme="majorEastAsia"/>
          <w:b w:val="0"/>
          <w:sz w:val="28"/>
          <w:szCs w:val="28"/>
          <w:lang w:eastAsia="en-US"/>
        </w:rPr>
      </w:pPr>
      <w:bookmarkStart w:id="6" w:name="__RefHeading___Toc1682_2108901062"/>
      <w:bookmarkStart w:id="7" w:name="_Toc131254561"/>
      <w:bookmarkEnd w:id="6"/>
      <w:r>
        <w:rPr>
          <w:rFonts w:eastAsiaTheme="majorEastAsia"/>
          <w:b w:val="0"/>
          <w:sz w:val="28"/>
          <w:szCs w:val="28"/>
          <w:lang w:eastAsia="en-US"/>
        </w:rPr>
        <w:lastRenderedPageBreak/>
        <w:t>ВЫПОЛНЕНИЕ ПРОГРАММЫ</w:t>
      </w:r>
      <w:bookmarkEnd w:id="7"/>
    </w:p>
    <w:p w14:paraId="0B404D24" w14:textId="77777777" w:rsidR="00FB399B" w:rsidRDefault="00FB399B" w:rsidP="000C0262">
      <w:pPr>
        <w:pStyle w:val="2"/>
        <w:numPr>
          <w:ilvl w:val="1"/>
          <w:numId w:val="4"/>
        </w:numPr>
        <w:spacing w:after="360" w:line="360" w:lineRule="auto"/>
        <w:rPr>
          <w:rFonts w:eastAsiaTheme="majorEastAsia" w:cs="Times New Roman"/>
          <w:b w:val="0"/>
          <w:sz w:val="28"/>
          <w:lang w:eastAsia="en-US"/>
        </w:rPr>
      </w:pPr>
      <w:bookmarkStart w:id="8" w:name="__RefHeading___Toc1684_2108901062"/>
      <w:bookmarkStart w:id="9" w:name="_Toc131254562"/>
      <w:bookmarkEnd w:id="8"/>
      <w:r>
        <w:rPr>
          <w:rFonts w:eastAsiaTheme="majorEastAsia" w:cs="Times New Roman"/>
          <w:b w:val="0"/>
          <w:sz w:val="28"/>
          <w:lang w:eastAsia="en-US"/>
        </w:rPr>
        <w:t>Определения</w:t>
      </w:r>
      <w:bookmarkEnd w:id="9"/>
    </w:p>
    <w:p w14:paraId="3CDC0C62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>Центральный сервер - специальный сервер-агрегатор, предназначенный для мониторинга состояния основных серверов на объектах, централизованного управления базой распознаваемых лиц, списками рассылки уведомлений, ведения ленты происшествий. Программное обеспечение центрального сервера может быть установлено вместе с основным сервером.</w:t>
      </w:r>
    </w:p>
    <w:p w14:paraId="60D3EF2E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3D8BA0E9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 xml:space="preserve">Основной сервер - сервер видеосистемы предназначенный для размещения СУБД, организации взаимодействия с центральным и дополнительным серверами, клиентскими приложениями. Может использоваться для подключения камер, хранения видеоархива, запуска модулей интеллектуальной обработки (плагинов). На объекте (магазин) в одной локальной сети располагается один основной сервер. </w:t>
      </w:r>
    </w:p>
    <w:p w14:paraId="30A8E562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5A74B92A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>Дополнительный сервер - предназначен для подключения камер, хранения видеоархива, запуска модулей интеллектуальной обработки (плагинов). Применяется в случае необходимости распределения нагрузки на серверную часть видеосистемы. К основному серверу может быть подключено несколько дополнительных.</w:t>
      </w:r>
    </w:p>
    <w:p w14:paraId="4AF074EC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05C25476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>Клиент (клиентское приложение) – программа, предназначенная для отображения актуальных и архивных видеоданных, событий и уведомлений, управления основными и центральным сервером видеосистемы.</w:t>
      </w:r>
    </w:p>
    <w:p w14:paraId="0B2ED45D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1E95AEAE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 xml:space="preserve">Удаленный клиент - клиентское приложение, устанавливаемое и запускаемое удалено от основного сервера. </w:t>
      </w:r>
    </w:p>
    <w:p w14:paraId="6F5B1A35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lastRenderedPageBreak/>
        <w:t>Локальный клиент - клиентское приложение, устанавливаемое и запускаемое непосредственно на основном сервере.</w:t>
      </w:r>
    </w:p>
    <w:p w14:paraId="15094AA8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2081DBFC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>Происшествие - событие на объекте, нарушающее нормальное функционирование объекта, нарушающее закон РФ или требующее внимания и принятия мер персоналом объекта;</w:t>
      </w:r>
    </w:p>
    <w:p w14:paraId="30E11AEE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46D2E1C5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>Лента происшествий - визуальное представления списка происшествий на всех объектах, подключенных к центральному серверу;</w:t>
      </w:r>
    </w:p>
    <w:p w14:paraId="232C1D15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6E647249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>Событие - запись в базе данных, создаваемая модулям интеллектуальной обработки (плагинами) при детектировании в видеопотоке или на основе дополнительной информации определенных ситуаций (распознавание лица, детектирование движения, задымлений и т.д.). Пользователи системы, подписанные на рассылку информации о событиях получают сообщения при их обнаружении в клиентское приложение, на электронную почту или в мессенджеры. Событие имеет одно- или двухуровневый статус обработки (задаётся в настройках) – обработано / не обработано сотрудником и службой безопасности (или только службой безопасности при одноуровневом статусе обработки).</w:t>
      </w:r>
    </w:p>
    <w:p w14:paraId="1E815B8C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63A1DB9B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>Уведомление - визуальное представление части события, отображаемое в клиентском приложении (например, рамка лица распознанного человека на определенном кадре). Событие обычно описывается последовательностью уведомлений, привязываемых к отдельным кадрам.</w:t>
      </w:r>
    </w:p>
    <w:p w14:paraId="5372A9AA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70E3CF39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>Лента событий - элемент интерфейса, визуально отображающий тревожные события, обнаруженные плагинами (со всех камер подключенных к серверу);</w:t>
      </w:r>
    </w:p>
    <w:p w14:paraId="6E91B032" w14:textId="77777777" w:rsid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lastRenderedPageBreak/>
        <w:t>Титрователь - дополнительное окно рядом с полем вывода видеоизображения или прозрачный элемент, накладываемый поверх видеоизображения, предназначенный для вывода текстовой информации.</w:t>
      </w:r>
    </w:p>
    <w:p w14:paraId="66215CFB" w14:textId="77777777" w:rsidR="00FB399B" w:rsidRPr="00FB399B" w:rsidRDefault="00FB399B" w:rsidP="000C0262">
      <w:pPr>
        <w:spacing w:line="360" w:lineRule="auto"/>
        <w:jc w:val="both"/>
        <w:rPr>
          <w:rFonts w:eastAsiaTheme="majorEastAsia"/>
          <w:lang w:eastAsia="en-US"/>
        </w:rPr>
      </w:pPr>
    </w:p>
    <w:p w14:paraId="28F8FBE7" w14:textId="00438740" w:rsidR="00E7705B" w:rsidRDefault="00FB399B" w:rsidP="00E7705B">
      <w:pPr>
        <w:spacing w:line="360" w:lineRule="auto"/>
        <w:jc w:val="both"/>
        <w:rPr>
          <w:rFonts w:eastAsiaTheme="majorEastAsia"/>
          <w:lang w:eastAsia="en-US"/>
        </w:rPr>
      </w:pPr>
      <w:r w:rsidRPr="00FB399B">
        <w:rPr>
          <w:rFonts w:eastAsiaTheme="majorEastAsia"/>
          <w:lang w:eastAsia="en-US"/>
        </w:rPr>
        <w:t>Плагин - самостоятельный программный модуль, взаимодействующий с системой видеонаблюдения посредствам программного интерфейса (API) плагинов. Состоит из двух частей (любая может отсутствовать) - серверная и клиентская. Серверная часть предназначена для сбора информации от сторонних средств, анализа видеопотока. Клиентская часть предназначена для реализации пользовательского интерфейса плагина. Взаимодействие между клиентской и серверной частями реализует разработчик плагина произвольным образом. Плагин генерирует в систему видеонаблюдения графические и текстовые события и уведомления , которые отображаются поверх видеопотока (или в титрователе) а также в ленте событий.</w:t>
      </w:r>
    </w:p>
    <w:p w14:paraId="39A85700" w14:textId="0A1E7DB4" w:rsidR="00E7705B" w:rsidRDefault="00E7705B" w:rsidP="00E7705B">
      <w:pPr>
        <w:spacing w:line="360" w:lineRule="auto"/>
        <w:jc w:val="both"/>
        <w:rPr>
          <w:rFonts w:eastAsiaTheme="majorEastAsia"/>
          <w:lang w:eastAsia="en-US"/>
        </w:rPr>
      </w:pPr>
    </w:p>
    <w:p w14:paraId="4EC9139E" w14:textId="1F40097E" w:rsidR="00E7705B" w:rsidRDefault="00E7705B" w:rsidP="00E7705B">
      <w:pPr>
        <w:pStyle w:val="2"/>
        <w:numPr>
          <w:ilvl w:val="1"/>
          <w:numId w:val="4"/>
        </w:numPr>
        <w:spacing w:after="360" w:line="360" w:lineRule="auto"/>
        <w:rPr>
          <w:rFonts w:eastAsiaTheme="majorEastAsia" w:cs="Times New Roman"/>
          <w:b w:val="0"/>
          <w:sz w:val="28"/>
          <w:lang w:eastAsia="en-US"/>
        </w:rPr>
      </w:pPr>
      <w:bookmarkStart w:id="10" w:name="_Toc131254563"/>
      <w:r w:rsidRPr="00E7705B">
        <w:rPr>
          <w:rFonts w:eastAsiaTheme="majorEastAsia" w:cs="Times New Roman"/>
          <w:b w:val="0"/>
          <w:sz w:val="28"/>
          <w:lang w:eastAsia="en-US"/>
        </w:rPr>
        <w:t>Установка сервера</w:t>
      </w:r>
      <w:bookmarkEnd w:id="10"/>
    </w:p>
    <w:p w14:paraId="76B8DBBF" w14:textId="2C9EC3A3" w:rsidR="00AE2027" w:rsidRDefault="00AE2027" w:rsidP="00AE2027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Для установки сервера необходимо загрузить необходимый инсталлятор с официального сайта (рисунок 3.2.1).</w:t>
      </w:r>
    </w:p>
    <w:p w14:paraId="6BBEBE9C" w14:textId="5EFEFC49" w:rsidR="00AE2027" w:rsidRDefault="00AE2027" w:rsidP="00AE2027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На данный момент доступны три варианта установки сервера:</w:t>
      </w:r>
    </w:p>
    <w:p w14:paraId="7721578E" w14:textId="1295C272" w:rsidR="00AE2027" w:rsidRPr="00AE2027" w:rsidRDefault="00AE2027" w:rsidP="00AE2027">
      <w:pPr>
        <w:pStyle w:val="af1"/>
        <w:numPr>
          <w:ilvl w:val="0"/>
          <w:numId w:val="20"/>
        </w:num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Сервер с интеллектуальными модулями на </w:t>
      </w:r>
      <w:r>
        <w:rPr>
          <w:rFonts w:eastAsiaTheme="majorEastAsia"/>
          <w:lang w:val="en-US" w:eastAsia="en-US"/>
        </w:rPr>
        <w:t>CPU</w:t>
      </w:r>
      <w:r>
        <w:rPr>
          <w:rFonts w:eastAsiaTheme="majorEastAsia"/>
          <w:lang w:eastAsia="en-US"/>
        </w:rPr>
        <w:t>;</w:t>
      </w:r>
    </w:p>
    <w:p w14:paraId="4E654420" w14:textId="4806E4E9" w:rsidR="00AE2027" w:rsidRDefault="00AE2027" w:rsidP="00AE2027">
      <w:pPr>
        <w:pStyle w:val="af1"/>
        <w:numPr>
          <w:ilvl w:val="0"/>
          <w:numId w:val="20"/>
        </w:num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Сервер с интеллектуальными модулями на </w:t>
      </w:r>
      <w:r>
        <w:rPr>
          <w:rFonts w:eastAsiaTheme="majorEastAsia"/>
          <w:lang w:val="en-US" w:eastAsia="en-US"/>
        </w:rPr>
        <w:t>GPU</w:t>
      </w:r>
      <w:r w:rsidRPr="00AE2027">
        <w:rPr>
          <w:rFonts w:eastAsiaTheme="majorEastAsia"/>
          <w:lang w:eastAsia="en-US"/>
        </w:rPr>
        <w:t xml:space="preserve"> </w:t>
      </w:r>
      <w:r>
        <w:rPr>
          <w:rFonts w:eastAsiaTheme="majorEastAsia"/>
          <w:lang w:eastAsia="en-US"/>
        </w:rPr>
        <w:t xml:space="preserve">(видеокарте </w:t>
      </w:r>
      <w:r>
        <w:rPr>
          <w:rFonts w:eastAsiaTheme="majorEastAsia"/>
          <w:lang w:val="en-US" w:eastAsia="en-US"/>
        </w:rPr>
        <w:t>Nvidia</w:t>
      </w:r>
      <w:r w:rsidRPr="00AE2027">
        <w:rPr>
          <w:rFonts w:eastAsiaTheme="majorEastAsia"/>
          <w:lang w:eastAsia="en-US"/>
        </w:rPr>
        <w:t>)</w:t>
      </w:r>
      <w:r>
        <w:rPr>
          <w:rFonts w:eastAsiaTheme="majorEastAsia"/>
          <w:lang w:eastAsia="en-US"/>
        </w:rPr>
        <w:t>;</w:t>
      </w:r>
    </w:p>
    <w:p w14:paraId="4B88A705" w14:textId="5AA35301" w:rsidR="00AE2027" w:rsidRPr="00AE2027" w:rsidRDefault="00AE2027" w:rsidP="00AE2027">
      <w:pPr>
        <w:pStyle w:val="af1"/>
        <w:numPr>
          <w:ilvl w:val="0"/>
          <w:numId w:val="20"/>
        </w:num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Сервер без интеллектуальных модулей.</w:t>
      </w:r>
    </w:p>
    <w:p w14:paraId="53E85AE2" w14:textId="61C40121" w:rsidR="00224560" w:rsidRDefault="00224560" w:rsidP="00224560">
      <w:pPr>
        <w:rPr>
          <w:rFonts w:eastAsiaTheme="majorEastAsia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5A5420F6" wp14:editId="0B69BF84">
            <wp:extent cx="6300470" cy="35439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42AE" w14:textId="4B0BA208" w:rsidR="00AE2027" w:rsidRDefault="00AE2027" w:rsidP="00AE2027">
      <w:pPr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3.2.1 – Файл-установщик сервера</w:t>
      </w:r>
    </w:p>
    <w:p w14:paraId="1853F73B" w14:textId="6840629B" w:rsidR="00AE2027" w:rsidRDefault="00AE2027" w:rsidP="00AE2027">
      <w:pPr>
        <w:jc w:val="center"/>
        <w:rPr>
          <w:rFonts w:eastAsiaTheme="majorEastAsia"/>
          <w:lang w:eastAsia="en-US"/>
        </w:rPr>
      </w:pPr>
    </w:p>
    <w:p w14:paraId="0913BBCA" w14:textId="512ACACD" w:rsidR="00AE2027" w:rsidRDefault="003E14A1" w:rsidP="003E14A1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Запустить загруженный файл-установщик и согласиться с предупреждением системы безопасности, нажав кнопку «Запустить» (рисунок 3.2.2).</w:t>
      </w:r>
    </w:p>
    <w:p w14:paraId="71B303E5" w14:textId="6651364E" w:rsidR="003E14A1" w:rsidRDefault="003E14A1" w:rsidP="003E14A1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603C8334" wp14:editId="54D7652C">
            <wp:extent cx="6300470" cy="35439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28B3" w14:textId="7231DA61" w:rsidR="003E14A1" w:rsidRDefault="003E14A1" w:rsidP="003E14A1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3.2.2 – Запуск файла-установщика</w:t>
      </w:r>
    </w:p>
    <w:p w14:paraId="7D93A6AF" w14:textId="5DBA3CCD" w:rsidR="004F4F85" w:rsidRDefault="004F4F85" w:rsidP="004F4F85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Выберите язык установки и нажмите кнопку «Ок» (Рисунок 3.2.3).</w:t>
      </w:r>
    </w:p>
    <w:p w14:paraId="4CBB655B" w14:textId="2BD3BEA7" w:rsidR="004F4F85" w:rsidRPr="00AE2027" w:rsidRDefault="004F4F85" w:rsidP="004F4F85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noProof/>
        </w:rPr>
        <w:lastRenderedPageBreak/>
        <w:drawing>
          <wp:inline distT="0" distB="0" distL="0" distR="0" wp14:anchorId="7545DDBD" wp14:editId="7E6219C3">
            <wp:extent cx="6300470" cy="354393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9D76" w14:textId="56FE0835" w:rsidR="00E7705B" w:rsidRDefault="004F4F85" w:rsidP="004F4F85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3.2.3 – Выбор языка установки</w:t>
      </w:r>
    </w:p>
    <w:p w14:paraId="6A8DC453" w14:textId="205B5D3C" w:rsidR="004F4F85" w:rsidRDefault="008145AA" w:rsidP="008145AA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Введите или укажите, нажав кнопку «Обзор» путь для установки программы сервера или оставьте предложенный инсталлятором по умолчанию и нажмите кнопку «Далее» (рисунок 3.2.4)</w:t>
      </w:r>
    </w:p>
    <w:p w14:paraId="6C147D58" w14:textId="48502972" w:rsidR="008145AA" w:rsidRDefault="008145AA" w:rsidP="008145AA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278C5ACD" wp14:editId="1CB0DE62">
            <wp:extent cx="6300470" cy="354393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DE12" w14:textId="33EBEE10" w:rsidR="008145AA" w:rsidRDefault="008145AA" w:rsidP="008145AA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3.2.4 – Выбор пути установки сервера</w:t>
      </w:r>
    </w:p>
    <w:p w14:paraId="7D18ADB5" w14:textId="75081EBA" w:rsidR="00195B55" w:rsidRDefault="00195B55" w:rsidP="00195B55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lastRenderedPageBreak/>
        <w:t>В окне выбора дополнительных задач отметьте пункт «Создать значок на Рабочем столе» (Рисунок 3.2.5)</w:t>
      </w:r>
    </w:p>
    <w:p w14:paraId="538FAA6C" w14:textId="526A4550" w:rsidR="00195B55" w:rsidRDefault="00195B55" w:rsidP="00195B55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noProof/>
        </w:rPr>
        <w:drawing>
          <wp:inline distT="0" distB="0" distL="0" distR="0" wp14:anchorId="682C325A" wp14:editId="681C0324">
            <wp:extent cx="6294755" cy="35407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FA55" w14:textId="7B117160" w:rsidR="00195B55" w:rsidRDefault="00195B55" w:rsidP="00195B55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3.2.5 – Дополнительные задачи</w:t>
      </w:r>
    </w:p>
    <w:p w14:paraId="67375E8B" w14:textId="4DB73A1B" w:rsidR="00195B55" w:rsidRDefault="00195B55" w:rsidP="00195B55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В окне завершения настройки установки нажмите кнопку «Установить» (Рисунок 3.2.6)</w:t>
      </w:r>
    </w:p>
    <w:p w14:paraId="093CF7F3" w14:textId="039DD5E1" w:rsidR="00195B55" w:rsidRDefault="00195B55" w:rsidP="00195B55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70FD031B" wp14:editId="511DE9C4">
            <wp:extent cx="6300470" cy="354393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CBC3" w14:textId="20FE97D4" w:rsidR="00195B55" w:rsidRDefault="00195B55" w:rsidP="00195B55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lastRenderedPageBreak/>
        <w:t>Рисунок 3.2.6 – Завершение настройки установки</w:t>
      </w:r>
    </w:p>
    <w:p w14:paraId="62136014" w14:textId="4E15EFAD" w:rsidR="004B6990" w:rsidRDefault="004B6990" w:rsidP="004B6990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В ходе установки будут запускаться на установку необходимые пакеты (Рисунок 3.2.7).</w:t>
      </w:r>
    </w:p>
    <w:p w14:paraId="4480CD83" w14:textId="5D585D26" w:rsidR="004B6990" w:rsidRDefault="004B6990" w:rsidP="004B6990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43669352" wp14:editId="0BDAA0D2">
            <wp:extent cx="6300470" cy="354393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51E0" w14:textId="2E611E1F" w:rsidR="004B6990" w:rsidRDefault="004B6990" w:rsidP="004B6990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3.2.7 – Процесс установки</w:t>
      </w:r>
    </w:p>
    <w:p w14:paraId="1EA3D239" w14:textId="6B99D109" w:rsidR="004B6990" w:rsidRDefault="004B6990" w:rsidP="004B6990">
      <w:pPr>
        <w:spacing w:line="360" w:lineRule="auto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Дождитесь окончания установки и соответствующего сообщения (Рисунок 3.2.8).</w:t>
      </w:r>
    </w:p>
    <w:p w14:paraId="47698A2E" w14:textId="06F52FEC" w:rsidR="004B6990" w:rsidRDefault="004B6990" w:rsidP="004B6990">
      <w:pPr>
        <w:spacing w:line="360" w:lineRule="auto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204B4F6E" wp14:editId="5FE71FC2">
            <wp:extent cx="6300470" cy="354393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28B6" w14:textId="311FDF67" w:rsidR="004B6990" w:rsidRDefault="004B6990" w:rsidP="004B6990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lastRenderedPageBreak/>
        <w:t xml:space="preserve">Рисунок 3.2.8- </w:t>
      </w:r>
      <w:r w:rsidR="00BC5E9B">
        <w:rPr>
          <w:rFonts w:eastAsiaTheme="majorEastAsia"/>
          <w:lang w:eastAsia="en-US"/>
        </w:rPr>
        <w:t>Сообщение о з</w:t>
      </w:r>
      <w:r>
        <w:rPr>
          <w:rFonts w:eastAsiaTheme="majorEastAsia"/>
          <w:lang w:eastAsia="en-US"/>
        </w:rPr>
        <w:t>авершени</w:t>
      </w:r>
      <w:r w:rsidR="00BC5E9B">
        <w:rPr>
          <w:rFonts w:eastAsiaTheme="majorEastAsia"/>
          <w:lang w:eastAsia="en-US"/>
        </w:rPr>
        <w:t>и</w:t>
      </w:r>
      <w:r>
        <w:rPr>
          <w:rFonts w:eastAsiaTheme="majorEastAsia"/>
          <w:lang w:eastAsia="en-US"/>
        </w:rPr>
        <w:t xml:space="preserve"> установки</w:t>
      </w:r>
    </w:p>
    <w:p w14:paraId="0A0D75BD" w14:textId="4C92FBAD" w:rsidR="00BC5E9B" w:rsidRDefault="00BC5E9B" w:rsidP="00BC5E9B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В окне завершения установки нажмите кнопку «Закрыть» (Рисунок 3.2.9)</w:t>
      </w:r>
    </w:p>
    <w:p w14:paraId="3DCDEDE5" w14:textId="6CB73783" w:rsidR="00BC5E9B" w:rsidRDefault="00BC5E9B" w:rsidP="00BC5E9B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79F6F762" wp14:editId="5F30C30A">
            <wp:extent cx="6300470" cy="354393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9779" w14:textId="4C7B3B03" w:rsidR="00BC5E9B" w:rsidRDefault="00BC5E9B" w:rsidP="00BC5E9B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3.2.9 – Завершение установки</w:t>
      </w:r>
    </w:p>
    <w:p w14:paraId="331F0B67" w14:textId="77777777" w:rsidR="004B6990" w:rsidRDefault="004B6990" w:rsidP="004B6990">
      <w:pPr>
        <w:spacing w:line="360" w:lineRule="auto"/>
        <w:jc w:val="center"/>
        <w:rPr>
          <w:rFonts w:eastAsiaTheme="majorEastAsia"/>
          <w:lang w:eastAsia="en-US"/>
        </w:rPr>
      </w:pPr>
    </w:p>
    <w:p w14:paraId="21875D31" w14:textId="729836F2" w:rsidR="00E7705B" w:rsidRPr="00E7705B" w:rsidRDefault="00E7705B" w:rsidP="00E7705B">
      <w:pPr>
        <w:pStyle w:val="2"/>
        <w:numPr>
          <w:ilvl w:val="1"/>
          <w:numId w:val="4"/>
        </w:numPr>
        <w:spacing w:after="360" w:line="360" w:lineRule="auto"/>
        <w:rPr>
          <w:rFonts w:eastAsiaTheme="majorEastAsia" w:cs="Times New Roman"/>
          <w:b w:val="0"/>
          <w:sz w:val="28"/>
          <w:lang w:eastAsia="en-US"/>
        </w:rPr>
      </w:pPr>
      <w:bookmarkStart w:id="11" w:name="_Toc131254564"/>
      <w:r w:rsidRPr="00E7705B">
        <w:rPr>
          <w:rFonts w:eastAsiaTheme="majorEastAsia" w:cs="Times New Roman"/>
          <w:b w:val="0"/>
          <w:sz w:val="28"/>
          <w:lang w:eastAsia="en-US"/>
        </w:rPr>
        <w:t>Установка клиента</w:t>
      </w:r>
      <w:bookmarkEnd w:id="11"/>
    </w:p>
    <w:p w14:paraId="41A1F75A" w14:textId="0ED0EDD2" w:rsidR="00E7705B" w:rsidRPr="009E3E0A" w:rsidRDefault="00FC3188" w:rsidP="00E7705B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Клиент устанавливается загрузкой соответствующего архива. Для запуска клиента нужно открыть файл </w:t>
      </w:r>
      <w:r>
        <w:rPr>
          <w:rFonts w:eastAsiaTheme="majorEastAsia"/>
          <w:lang w:val="en-US" w:eastAsia="en-US"/>
        </w:rPr>
        <w:t>Client</w:t>
      </w:r>
      <w:r w:rsidRPr="00FC3188">
        <w:rPr>
          <w:rFonts w:eastAsiaTheme="majorEastAsia"/>
          <w:lang w:eastAsia="en-US"/>
        </w:rPr>
        <w:t>.</w:t>
      </w:r>
      <w:r>
        <w:rPr>
          <w:rFonts w:eastAsiaTheme="majorEastAsia"/>
          <w:lang w:val="en-US" w:eastAsia="en-US"/>
        </w:rPr>
        <w:t>exe</w:t>
      </w:r>
      <w:r w:rsidR="009E3E0A">
        <w:rPr>
          <w:rFonts w:eastAsiaTheme="majorEastAsia"/>
          <w:lang w:eastAsia="en-US"/>
        </w:rPr>
        <w:t>. Для удобства работы рекомендуется вынести ярлык на рабочий стол.</w:t>
      </w:r>
    </w:p>
    <w:p w14:paraId="3E506539" w14:textId="7BA6CAB1" w:rsidR="00E7705B" w:rsidRDefault="00FC3188" w:rsidP="00E7705B">
      <w:pPr>
        <w:pStyle w:val="2"/>
        <w:numPr>
          <w:ilvl w:val="1"/>
          <w:numId w:val="4"/>
        </w:numPr>
        <w:spacing w:after="360" w:line="360" w:lineRule="auto"/>
        <w:rPr>
          <w:rFonts w:eastAsiaTheme="majorEastAsia" w:cs="Times New Roman"/>
          <w:b w:val="0"/>
          <w:sz w:val="28"/>
          <w:lang w:eastAsia="en-US"/>
        </w:rPr>
      </w:pPr>
      <w:bookmarkStart w:id="12" w:name="_Toc131254565"/>
      <w:r>
        <w:rPr>
          <w:rFonts w:eastAsiaTheme="majorEastAsia" w:cs="Times New Roman"/>
          <w:b w:val="0"/>
          <w:sz w:val="28"/>
          <w:lang w:eastAsia="en-US"/>
        </w:rPr>
        <w:t>Запуск и п</w:t>
      </w:r>
      <w:r w:rsidR="00E7705B" w:rsidRPr="00E7705B">
        <w:rPr>
          <w:rFonts w:eastAsiaTheme="majorEastAsia" w:cs="Times New Roman"/>
          <w:b w:val="0"/>
          <w:sz w:val="28"/>
          <w:lang w:eastAsia="en-US"/>
        </w:rPr>
        <w:t>ервоначальная настройка</w:t>
      </w:r>
      <w:bookmarkEnd w:id="12"/>
    </w:p>
    <w:p w14:paraId="1A1CFC8D" w14:textId="16C801A5" w:rsidR="00FC3188" w:rsidRDefault="005D4108" w:rsidP="008E5498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Для запуска сервера нужно щёлкнуть правой кнопкой мыши по ярлыку «</w:t>
      </w:r>
      <w:r>
        <w:rPr>
          <w:rFonts w:eastAsiaTheme="majorEastAsia"/>
          <w:lang w:val="en-US" w:eastAsia="en-US"/>
        </w:rPr>
        <w:t>VideoSystem</w:t>
      </w:r>
      <w:r w:rsidRPr="005D4108">
        <w:rPr>
          <w:rFonts w:eastAsiaTheme="majorEastAsia"/>
          <w:lang w:eastAsia="en-US"/>
        </w:rPr>
        <w:t xml:space="preserve"> - </w:t>
      </w:r>
      <w:r>
        <w:rPr>
          <w:rFonts w:eastAsiaTheme="majorEastAsia"/>
          <w:lang w:val="en-US" w:eastAsia="en-US"/>
        </w:rPr>
        <w:t>VideoSysOSCS</w:t>
      </w:r>
      <w:r>
        <w:rPr>
          <w:rFonts w:eastAsiaTheme="majorEastAsia"/>
          <w:lang w:eastAsia="en-US"/>
        </w:rPr>
        <w:t>»</w:t>
      </w:r>
      <w:r w:rsidRPr="005D4108">
        <w:rPr>
          <w:rFonts w:eastAsiaTheme="majorEastAsia"/>
          <w:lang w:eastAsia="en-US"/>
        </w:rPr>
        <w:t xml:space="preserve"> </w:t>
      </w:r>
      <w:r>
        <w:rPr>
          <w:rFonts w:eastAsiaTheme="majorEastAsia"/>
          <w:lang w:eastAsia="en-US"/>
        </w:rPr>
        <w:t xml:space="preserve">и выбрать пункт меню </w:t>
      </w:r>
      <w:r w:rsidR="008E5498">
        <w:rPr>
          <w:rFonts w:eastAsiaTheme="majorEastAsia"/>
          <w:lang w:eastAsia="en-US"/>
        </w:rPr>
        <w:t>«Запуск от имени администратора» (Рисунок 3.4.1)</w:t>
      </w:r>
    </w:p>
    <w:p w14:paraId="11F3D3DC" w14:textId="04C0ABC7" w:rsidR="008E5498" w:rsidRDefault="008E5498" w:rsidP="005D4108">
      <w:pPr>
        <w:jc w:val="both"/>
        <w:rPr>
          <w:rFonts w:eastAsiaTheme="majorEastAsia"/>
          <w:lang w:eastAsia="en-US"/>
        </w:rPr>
      </w:pPr>
      <w:r>
        <w:rPr>
          <w:noProof/>
        </w:rPr>
        <w:lastRenderedPageBreak/>
        <w:drawing>
          <wp:inline distT="0" distB="0" distL="0" distR="0" wp14:anchorId="1E0528CC" wp14:editId="2632C51D">
            <wp:extent cx="6300470" cy="354393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9448" w14:textId="58FF5797" w:rsidR="008E5498" w:rsidRPr="005D4108" w:rsidRDefault="008E5498" w:rsidP="008E5498">
      <w:pPr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3.4.1</w:t>
      </w:r>
    </w:p>
    <w:p w14:paraId="0DFA1F17" w14:textId="56DD413F" w:rsidR="0081112D" w:rsidRPr="0081112D" w:rsidRDefault="0081112D" w:rsidP="0067242E">
      <w:pPr>
        <w:spacing w:line="360" w:lineRule="auto"/>
        <w:jc w:val="both"/>
        <w:rPr>
          <w:rFonts w:eastAsiaTheme="majorEastAsia"/>
          <w:iCs/>
          <w:lang w:eastAsia="en-US"/>
        </w:rPr>
      </w:pPr>
    </w:p>
    <w:p w14:paraId="7B4C2E0A" w14:textId="7839293E" w:rsidR="001C3534" w:rsidRPr="001C3534" w:rsidRDefault="001C3534" w:rsidP="001C3534">
      <w:pPr>
        <w:pStyle w:val="2"/>
        <w:numPr>
          <w:ilvl w:val="2"/>
          <w:numId w:val="4"/>
        </w:numPr>
        <w:spacing w:after="360" w:line="360" w:lineRule="auto"/>
        <w:rPr>
          <w:rFonts w:eastAsiaTheme="majorEastAsia" w:cs="Times New Roman"/>
          <w:b w:val="0"/>
          <w:sz w:val="28"/>
          <w:lang w:eastAsia="en-US"/>
        </w:rPr>
      </w:pPr>
      <w:r w:rsidRPr="001C3534">
        <w:rPr>
          <w:rFonts w:eastAsiaTheme="majorEastAsia" w:cs="Times New Roman"/>
          <w:b w:val="0"/>
          <w:sz w:val="28"/>
          <w:lang w:eastAsia="en-US"/>
        </w:rPr>
        <w:t>Регистрация основного сервера на центральном сервере</w:t>
      </w:r>
    </w:p>
    <w:p w14:paraId="7CFBD92A" w14:textId="1DC72110" w:rsidR="003F0023" w:rsidRDefault="004303D3" w:rsidP="003F0023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После завершения запуска всех модулей, можно подключаться к серверу. </w:t>
      </w:r>
    </w:p>
    <w:p w14:paraId="492EB644" w14:textId="55B2972A" w:rsidR="003F0023" w:rsidRDefault="003F0023" w:rsidP="003F0023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Прежде всего необходимо зарегистрировать основной сервер на центральном сервере. </w:t>
      </w:r>
      <w:r w:rsidR="004303D3">
        <w:rPr>
          <w:rFonts w:eastAsiaTheme="majorEastAsia"/>
          <w:lang w:eastAsia="en-US"/>
        </w:rPr>
        <w:t xml:space="preserve">Для этого необходимо запустить клиент и подключиться к центральному серверу. </w:t>
      </w:r>
      <w:r>
        <w:rPr>
          <w:rFonts w:eastAsiaTheme="majorEastAsia"/>
          <w:lang w:eastAsia="en-US"/>
        </w:rPr>
        <w:t xml:space="preserve">В данном руководстве предполагаем, что основной и дополнительный серверы, а также клиент установлены на одном компьютере и, соответственно, доступны по локальному адресу 127.0.0.1. В случае, если Вы настраиваете распределённую конфигурацию, Вам необходимо знать адреса компьютеров, на которых установлены основной и дополнительный серверы у Вашего системного администратора. </w:t>
      </w:r>
    </w:p>
    <w:p w14:paraId="3A3DCE0E" w14:textId="4C94FABD" w:rsidR="007042AD" w:rsidRDefault="003F0023" w:rsidP="003F0023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Для запуска клиента и подключения к центральному серверу</w:t>
      </w:r>
      <w:r w:rsidR="004303D3">
        <w:rPr>
          <w:rFonts w:eastAsiaTheme="majorEastAsia"/>
          <w:lang w:eastAsia="en-US"/>
        </w:rPr>
        <w:t xml:space="preserve"> нужно выбрать режим ЦС</w:t>
      </w:r>
      <w:r>
        <w:rPr>
          <w:rFonts w:eastAsiaTheme="majorEastAsia"/>
          <w:lang w:eastAsia="en-US"/>
        </w:rPr>
        <w:t>,</w:t>
      </w:r>
      <w:r w:rsidR="004303D3">
        <w:rPr>
          <w:rFonts w:eastAsiaTheme="majorEastAsia"/>
          <w:lang w:eastAsia="en-US"/>
        </w:rPr>
        <w:t xml:space="preserve"> ввести</w:t>
      </w:r>
      <w:r>
        <w:rPr>
          <w:rFonts w:eastAsiaTheme="majorEastAsia"/>
          <w:lang w:eastAsia="en-US"/>
        </w:rPr>
        <w:t xml:space="preserve"> адрес,</w:t>
      </w:r>
      <w:r w:rsidR="004303D3">
        <w:rPr>
          <w:rFonts w:eastAsiaTheme="majorEastAsia"/>
          <w:lang w:eastAsia="en-US"/>
        </w:rPr>
        <w:t xml:space="preserve"> логин и пароль. По умолчанию логин администратора </w:t>
      </w:r>
      <w:r w:rsidR="004303D3" w:rsidRPr="00246061">
        <w:rPr>
          <w:rFonts w:eastAsiaTheme="majorEastAsia"/>
          <w:lang w:eastAsia="en-US"/>
        </w:rPr>
        <w:t>“</w:t>
      </w:r>
      <w:r w:rsidR="00AF67A2">
        <w:rPr>
          <w:rFonts w:eastAsiaTheme="majorEastAsia"/>
          <w:lang w:eastAsia="en-US"/>
        </w:rPr>
        <w:t>Администраор</w:t>
      </w:r>
      <w:r w:rsidR="004303D3" w:rsidRPr="00246061">
        <w:rPr>
          <w:rFonts w:eastAsiaTheme="majorEastAsia"/>
          <w:lang w:eastAsia="en-US"/>
        </w:rPr>
        <w:t xml:space="preserve">”, </w:t>
      </w:r>
      <w:r w:rsidR="004303D3">
        <w:rPr>
          <w:rFonts w:eastAsiaTheme="majorEastAsia"/>
          <w:lang w:eastAsia="en-US"/>
        </w:rPr>
        <w:t xml:space="preserve">пароль </w:t>
      </w:r>
      <w:r w:rsidR="004303D3" w:rsidRPr="00246061">
        <w:rPr>
          <w:rFonts w:eastAsiaTheme="majorEastAsia"/>
          <w:lang w:eastAsia="en-US"/>
        </w:rPr>
        <w:t>“1234” (</w:t>
      </w:r>
      <w:r w:rsidR="004303D3">
        <w:rPr>
          <w:rFonts w:eastAsiaTheme="majorEastAsia"/>
          <w:lang w:eastAsia="en-US"/>
        </w:rPr>
        <w:t>Рисунок 3.4.2).</w:t>
      </w:r>
    </w:p>
    <w:p w14:paraId="7ED296B2" w14:textId="77777777" w:rsidR="00246061" w:rsidRDefault="00246061" w:rsidP="007042AD">
      <w:pPr>
        <w:spacing w:line="360" w:lineRule="auto"/>
        <w:rPr>
          <w:rFonts w:eastAsiaTheme="majorEastAsia"/>
          <w:lang w:eastAsia="en-US"/>
        </w:rPr>
      </w:pPr>
      <w:r>
        <w:rPr>
          <w:noProof/>
        </w:rPr>
        <w:lastRenderedPageBreak/>
        <w:drawing>
          <wp:inline distT="0" distB="0" distL="0" distR="0" wp14:anchorId="7EB7AE6F" wp14:editId="75E14518">
            <wp:extent cx="6300470" cy="3543935"/>
            <wp:effectExtent l="0" t="0" r="508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51B6" w14:textId="77777777" w:rsidR="001C3534" w:rsidRDefault="00AF67A2" w:rsidP="00AF67A2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Рисунок </w:t>
      </w:r>
      <w:r w:rsidR="003F0023">
        <w:rPr>
          <w:rFonts w:eastAsiaTheme="majorEastAsia"/>
          <w:lang w:eastAsia="en-US"/>
        </w:rPr>
        <w:t xml:space="preserve">3.4.2 – Запуск клиента в режиме «Центральный сервер» </w:t>
      </w:r>
    </w:p>
    <w:p w14:paraId="635E314D" w14:textId="7B267898" w:rsidR="00AF67A2" w:rsidRDefault="003F0023" w:rsidP="00AF67A2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 </w:t>
      </w:r>
    </w:p>
    <w:p w14:paraId="302328E1" w14:textId="6D2EA404" w:rsidR="001C3534" w:rsidRDefault="001C3534" w:rsidP="001C3534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После нажатия кнопки «Вход» и загрузки клиента откроется главное окно на вкладке «Серверы». Нажмите кнопку «Добавить» (Рисунок 3.4.3)</w:t>
      </w:r>
    </w:p>
    <w:p w14:paraId="315731A1" w14:textId="41F276B6" w:rsidR="001C3534" w:rsidRDefault="001C3534" w:rsidP="001C3534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4352963F" wp14:editId="10CA74E0">
            <wp:extent cx="6300470" cy="3543935"/>
            <wp:effectExtent l="0" t="0" r="5080" b="0"/>
            <wp:docPr id="1440482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8212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0CF2" w14:textId="750099B4" w:rsidR="001C3534" w:rsidRDefault="001C3534" w:rsidP="001C3534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3.4.3 -Окно Серверы в режиме ЦС</w:t>
      </w:r>
    </w:p>
    <w:p w14:paraId="331595F0" w14:textId="00305D8B" w:rsidR="001C3534" w:rsidRDefault="00A068A8" w:rsidP="00A068A8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lastRenderedPageBreak/>
        <w:t>В открывшемся окне «Добавление сервера» (Рисунок 3.4.4) нужно ввести данные о магазине, для которого предназначен регистрируемый основной сервер. Часть данных, представленных в виде выпадающих списков (такие как «Торговая сеть», «Макрорегион» и т.д.), задаётся в справочниках, редактор которых находится на вкладке «Центральный сервер». Обязательными для заполнения являются поля «</w:t>
      </w:r>
      <w:r>
        <w:rPr>
          <w:rFonts w:eastAsiaTheme="majorEastAsia"/>
          <w:lang w:val="en-US" w:eastAsia="en-US"/>
        </w:rPr>
        <w:t>ip</w:t>
      </w:r>
      <w:r w:rsidRPr="00A068A8">
        <w:rPr>
          <w:rFonts w:eastAsiaTheme="majorEastAsia"/>
          <w:lang w:eastAsia="en-US"/>
        </w:rPr>
        <w:t xml:space="preserve"> </w:t>
      </w:r>
      <w:r>
        <w:rPr>
          <w:rFonts w:eastAsiaTheme="majorEastAsia"/>
          <w:lang w:eastAsia="en-US"/>
        </w:rPr>
        <w:t xml:space="preserve">адрес» и «Код завода» </w:t>
      </w:r>
    </w:p>
    <w:p w14:paraId="5A8142BC" w14:textId="709131E3" w:rsidR="00A068A8" w:rsidRPr="00817ADE" w:rsidRDefault="00A068A8" w:rsidP="00A068A8">
      <w:pPr>
        <w:spacing w:line="360" w:lineRule="auto"/>
        <w:jc w:val="both"/>
        <w:rPr>
          <w:rFonts w:eastAsiaTheme="majorEastAsia"/>
          <w:color w:val="FF0000"/>
          <w:lang w:eastAsia="en-US"/>
        </w:rPr>
      </w:pPr>
      <w:r w:rsidRPr="00817ADE">
        <w:rPr>
          <w:rFonts w:eastAsiaTheme="majorEastAsia"/>
          <w:color w:val="FF0000"/>
          <w:lang w:eastAsia="en-US"/>
        </w:rPr>
        <w:t>ВАЖНО</w:t>
      </w:r>
      <w:r w:rsidR="00817ADE" w:rsidRPr="00817ADE">
        <w:rPr>
          <w:rFonts w:eastAsiaTheme="majorEastAsia"/>
          <w:color w:val="FF0000"/>
          <w:lang w:eastAsia="en-US"/>
        </w:rPr>
        <w:t>!</w:t>
      </w:r>
      <w:r w:rsidRPr="00817ADE">
        <w:rPr>
          <w:rFonts w:eastAsiaTheme="majorEastAsia"/>
          <w:color w:val="FF0000"/>
          <w:lang w:eastAsia="en-US"/>
        </w:rPr>
        <w:t xml:space="preserve"> </w:t>
      </w:r>
      <w:r w:rsidR="00817ADE" w:rsidRPr="00817ADE">
        <w:rPr>
          <w:rFonts w:eastAsiaTheme="majorEastAsia"/>
          <w:color w:val="FF0000"/>
          <w:lang w:eastAsia="en-US"/>
        </w:rPr>
        <w:t>П</w:t>
      </w:r>
      <w:r w:rsidRPr="00817ADE">
        <w:rPr>
          <w:rFonts w:eastAsiaTheme="majorEastAsia"/>
          <w:color w:val="FF0000"/>
          <w:lang w:eastAsia="en-US"/>
        </w:rPr>
        <w:t xml:space="preserve">ри регистрации основного сервера на центральном, </w:t>
      </w:r>
      <w:r w:rsidR="00817ADE" w:rsidRPr="00817ADE">
        <w:rPr>
          <w:rFonts w:eastAsiaTheme="majorEastAsia"/>
          <w:color w:val="FF0000"/>
          <w:lang w:eastAsia="en-US"/>
        </w:rPr>
        <w:t>оба сервера, основной и центральный должны быть включены и доступны по сети.</w:t>
      </w:r>
    </w:p>
    <w:p w14:paraId="1B21473A" w14:textId="7B522051" w:rsidR="00A068A8" w:rsidRDefault="00A068A8" w:rsidP="00A068A8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18958EC9" wp14:editId="2B4B1ADB">
            <wp:extent cx="6300470" cy="3543935"/>
            <wp:effectExtent l="0" t="0" r="5080" b="0"/>
            <wp:docPr id="1597589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8909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BEB0" w14:textId="06BDCBCD" w:rsidR="00A068A8" w:rsidRDefault="00A068A8" w:rsidP="00A068A8">
      <w:pPr>
        <w:spacing w:line="360" w:lineRule="auto"/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3.4.4. Регистрация основного сервера на центральном.</w:t>
      </w:r>
    </w:p>
    <w:p w14:paraId="3A402627" w14:textId="41ECB996" w:rsidR="000D73C1" w:rsidRDefault="000D73C1" w:rsidP="000D73C1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После завершения регистрации основного сервера на центральном, можно подключаться клиентом к основному серверу.</w:t>
      </w:r>
    </w:p>
    <w:p w14:paraId="31987D1E" w14:textId="6B792A79" w:rsidR="000D73C1" w:rsidRDefault="000D73C1" w:rsidP="000D73C1">
      <w:pPr>
        <w:pStyle w:val="2"/>
        <w:numPr>
          <w:ilvl w:val="2"/>
          <w:numId w:val="4"/>
        </w:numPr>
        <w:spacing w:after="360" w:line="360" w:lineRule="auto"/>
        <w:rPr>
          <w:rFonts w:eastAsiaTheme="majorEastAsia" w:cs="Times New Roman"/>
          <w:b w:val="0"/>
          <w:sz w:val="28"/>
          <w:lang w:eastAsia="en-US"/>
        </w:rPr>
      </w:pPr>
      <w:r w:rsidRPr="000D73C1">
        <w:rPr>
          <w:rFonts w:eastAsiaTheme="majorEastAsia" w:cs="Times New Roman"/>
          <w:b w:val="0"/>
          <w:sz w:val="28"/>
          <w:lang w:eastAsia="en-US"/>
        </w:rPr>
        <w:t>Первоначальная настройка основного сервера</w:t>
      </w:r>
    </w:p>
    <w:p w14:paraId="7793554A" w14:textId="77777777" w:rsidR="003E4D5B" w:rsidRDefault="000D73C1" w:rsidP="003E4D5B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При первом подключении клиентом к основному серверу </w:t>
      </w:r>
      <w:r w:rsidR="003E4D5B">
        <w:rPr>
          <w:rFonts w:eastAsiaTheme="majorEastAsia"/>
          <w:lang w:eastAsia="en-US"/>
        </w:rPr>
        <w:t>откроется главное окно на вкладке «Лицензирование» (Рисунок 3.4.5)</w:t>
      </w:r>
    </w:p>
    <w:p w14:paraId="225F4B23" w14:textId="4805EF4B" w:rsidR="000D73C1" w:rsidRDefault="003E4D5B" w:rsidP="000D73C1">
      <w:pPr>
        <w:rPr>
          <w:rFonts w:eastAsiaTheme="majorEastAsia"/>
          <w:lang w:eastAsia="en-US"/>
        </w:rPr>
      </w:pPr>
      <w:r>
        <w:rPr>
          <w:rFonts w:eastAsiaTheme="majorEastAsia"/>
          <w:noProof/>
        </w:rPr>
        <w:lastRenderedPageBreak/>
        <w:drawing>
          <wp:inline distT="0" distB="0" distL="0" distR="0" wp14:anchorId="7D8F6C74" wp14:editId="4B8C2D9E">
            <wp:extent cx="6286500" cy="3533775"/>
            <wp:effectExtent l="0" t="0" r="0" b="9525"/>
            <wp:docPr id="639651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67FA" w14:textId="3114419D" w:rsidR="0037725E" w:rsidRDefault="0037725E" w:rsidP="0037725E">
      <w:pPr>
        <w:jc w:val="center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Рисунок 3.4.5 Вкладка «Лицензирование»</w:t>
      </w:r>
    </w:p>
    <w:p w14:paraId="71260404" w14:textId="77777777" w:rsidR="0037725E" w:rsidRDefault="0037725E" w:rsidP="0037725E">
      <w:pPr>
        <w:jc w:val="center"/>
        <w:rPr>
          <w:rFonts w:eastAsiaTheme="majorEastAsia"/>
          <w:lang w:eastAsia="en-US"/>
        </w:rPr>
      </w:pPr>
    </w:p>
    <w:p w14:paraId="26B9E930" w14:textId="2F4FBCBD" w:rsidR="003E4D5B" w:rsidRDefault="003E4D5B" w:rsidP="0037725E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Система поддерживает два режима лицензирования</w:t>
      </w:r>
      <w:r w:rsidR="0037725E">
        <w:rPr>
          <w:rFonts w:eastAsiaTheme="majorEastAsia"/>
          <w:lang w:eastAsia="en-US"/>
        </w:rPr>
        <w:t xml:space="preserve"> – с привязкой к оборудованию сервера и с привязкой к </w:t>
      </w:r>
      <w:r w:rsidR="0037725E" w:rsidRPr="0037725E">
        <w:rPr>
          <w:rFonts w:eastAsiaTheme="majorEastAsia"/>
          <w:lang w:eastAsia="en-US"/>
        </w:rPr>
        <w:t>HASP-</w:t>
      </w:r>
      <w:r w:rsidR="0037725E">
        <w:rPr>
          <w:rFonts w:eastAsiaTheme="majorEastAsia"/>
          <w:lang w:eastAsia="en-US"/>
        </w:rPr>
        <w:t xml:space="preserve">ключу (выполненного в виде </w:t>
      </w:r>
      <w:r w:rsidR="0037725E" w:rsidRPr="0037725E">
        <w:rPr>
          <w:rFonts w:eastAsiaTheme="majorEastAsia"/>
          <w:lang w:eastAsia="en-US"/>
        </w:rPr>
        <w:t>USB-</w:t>
      </w:r>
      <w:r w:rsidR="0037725E">
        <w:rPr>
          <w:rFonts w:eastAsiaTheme="majorEastAsia"/>
          <w:lang w:eastAsia="en-US"/>
        </w:rPr>
        <w:t>модуля).</w:t>
      </w:r>
    </w:p>
    <w:p w14:paraId="71B59D46" w14:textId="77777777" w:rsidR="0037725E" w:rsidRDefault="0037725E" w:rsidP="0037725E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Для получения лицензии с привязкой к оборудованию сервера, необходимо передать вендору ключ, содержащийся в поле «</w:t>
      </w:r>
      <w:r>
        <w:rPr>
          <w:rFonts w:eastAsiaTheme="majorEastAsia"/>
          <w:lang w:val="en-US" w:eastAsia="en-US"/>
        </w:rPr>
        <w:t>ID</w:t>
      </w:r>
      <w:r w:rsidRPr="0037725E">
        <w:rPr>
          <w:rFonts w:eastAsiaTheme="majorEastAsia"/>
          <w:lang w:eastAsia="en-US"/>
        </w:rPr>
        <w:t xml:space="preserve"> </w:t>
      </w:r>
      <w:r>
        <w:rPr>
          <w:rFonts w:eastAsiaTheme="majorEastAsia"/>
          <w:lang w:eastAsia="en-US"/>
        </w:rPr>
        <w:t xml:space="preserve">сервера»(1). Для копирования ключа в буфер обмена можно воспользоваться кнопкой «Скопировать </w:t>
      </w:r>
      <w:r>
        <w:rPr>
          <w:rFonts w:eastAsiaTheme="majorEastAsia"/>
          <w:lang w:val="en-US" w:eastAsia="en-US"/>
        </w:rPr>
        <w:t>ID</w:t>
      </w:r>
      <w:r w:rsidRPr="0037725E">
        <w:rPr>
          <w:rFonts w:eastAsiaTheme="majorEastAsia"/>
          <w:lang w:eastAsia="en-US"/>
        </w:rPr>
        <w:t xml:space="preserve"> </w:t>
      </w:r>
      <w:r>
        <w:rPr>
          <w:rFonts w:eastAsiaTheme="majorEastAsia"/>
          <w:lang w:eastAsia="en-US"/>
        </w:rPr>
        <w:t>ОС» (2). На основе ключа вендор сгенерирует файл лицензии, который необходимо загрузить при помощи кнопки «Добавить лицензию на ОС» (3).</w:t>
      </w:r>
    </w:p>
    <w:p w14:paraId="2108767A" w14:textId="78A0C526" w:rsidR="0037725E" w:rsidRPr="0037725E" w:rsidRDefault="0037725E" w:rsidP="0037725E">
      <w:pPr>
        <w:spacing w:line="360" w:lineRule="auto"/>
        <w:jc w:val="both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Файл лицензии с привязкой к </w:t>
      </w:r>
      <w:r>
        <w:rPr>
          <w:rFonts w:eastAsiaTheme="majorEastAsia"/>
          <w:lang w:val="en-US" w:eastAsia="en-US"/>
        </w:rPr>
        <w:t>HASP</w:t>
      </w:r>
      <w:r w:rsidRPr="0037725E">
        <w:rPr>
          <w:rFonts w:eastAsiaTheme="majorEastAsia"/>
          <w:lang w:eastAsia="en-US"/>
        </w:rPr>
        <w:t>-</w:t>
      </w:r>
      <w:r>
        <w:rPr>
          <w:rFonts w:eastAsiaTheme="majorEastAsia"/>
          <w:lang w:eastAsia="en-US"/>
        </w:rPr>
        <w:t xml:space="preserve">ключу передаётся вендором вместе с самим </w:t>
      </w:r>
      <w:r>
        <w:rPr>
          <w:rFonts w:eastAsiaTheme="majorEastAsia"/>
          <w:lang w:val="en-US" w:eastAsia="en-US"/>
        </w:rPr>
        <w:t>HASP</w:t>
      </w:r>
      <w:r w:rsidRPr="0037725E">
        <w:rPr>
          <w:rFonts w:eastAsiaTheme="majorEastAsia"/>
          <w:lang w:eastAsia="en-US"/>
        </w:rPr>
        <w:t>-</w:t>
      </w:r>
      <w:r>
        <w:rPr>
          <w:rFonts w:eastAsiaTheme="majorEastAsia"/>
          <w:lang w:eastAsia="en-US"/>
        </w:rPr>
        <w:t xml:space="preserve">ключом, который необходимо вставить в свободный </w:t>
      </w:r>
      <w:r>
        <w:rPr>
          <w:rFonts w:eastAsiaTheme="majorEastAsia"/>
          <w:lang w:val="en-US" w:eastAsia="en-US"/>
        </w:rPr>
        <w:t>USB</w:t>
      </w:r>
      <w:r w:rsidRPr="0037725E">
        <w:rPr>
          <w:rFonts w:eastAsiaTheme="majorEastAsia"/>
          <w:lang w:eastAsia="en-US"/>
        </w:rPr>
        <w:t>-</w:t>
      </w:r>
      <w:r>
        <w:rPr>
          <w:rFonts w:eastAsiaTheme="majorEastAsia"/>
          <w:lang w:eastAsia="en-US"/>
        </w:rPr>
        <w:t>разъём основного сервера, а файл</w:t>
      </w:r>
      <w:r w:rsidR="00D057A8">
        <w:rPr>
          <w:rFonts w:eastAsiaTheme="majorEastAsia"/>
          <w:lang w:eastAsia="en-US"/>
        </w:rPr>
        <w:t xml:space="preserve"> лицензии</w:t>
      </w:r>
      <w:r>
        <w:rPr>
          <w:rFonts w:eastAsiaTheme="majorEastAsia"/>
          <w:lang w:eastAsia="en-US"/>
        </w:rPr>
        <w:t xml:space="preserve"> загрузить при помощи кнопки «Добавить лицензию на ОС»(3).</w:t>
      </w:r>
      <w:r w:rsidRPr="0037725E">
        <w:rPr>
          <w:rFonts w:eastAsiaTheme="majorEastAsia"/>
          <w:lang w:eastAsia="en-US"/>
        </w:rPr>
        <w:t xml:space="preserve"> </w:t>
      </w:r>
    </w:p>
    <w:p w14:paraId="1D79BEAF" w14:textId="77777777" w:rsidR="0037725E" w:rsidRPr="0037725E" w:rsidRDefault="0037725E" w:rsidP="000D73C1">
      <w:pPr>
        <w:rPr>
          <w:rFonts w:eastAsiaTheme="majorEastAsia"/>
          <w:lang w:eastAsia="en-US"/>
        </w:rPr>
      </w:pPr>
    </w:p>
    <w:p w14:paraId="529C6D3C" w14:textId="77777777" w:rsidR="003E4D5B" w:rsidRPr="003E4D5B" w:rsidRDefault="003E4D5B" w:rsidP="000D73C1">
      <w:pPr>
        <w:rPr>
          <w:rFonts w:eastAsiaTheme="majorEastAsia"/>
          <w:lang w:eastAsia="en-US"/>
        </w:rPr>
      </w:pPr>
    </w:p>
    <w:p w14:paraId="7C03DC74" w14:textId="77777777" w:rsidR="001C3534" w:rsidRDefault="001C3534" w:rsidP="001C3534">
      <w:pPr>
        <w:spacing w:line="360" w:lineRule="auto"/>
        <w:jc w:val="both"/>
        <w:rPr>
          <w:rFonts w:eastAsiaTheme="majorEastAsia"/>
          <w:lang w:eastAsia="en-US"/>
        </w:rPr>
      </w:pPr>
    </w:p>
    <w:p w14:paraId="090E5FAB" w14:textId="546E55F1" w:rsidR="001C3534" w:rsidRPr="004303D3" w:rsidRDefault="001C3534" w:rsidP="001C3534">
      <w:pPr>
        <w:spacing w:line="360" w:lineRule="auto"/>
        <w:jc w:val="both"/>
        <w:rPr>
          <w:rFonts w:eastAsiaTheme="majorEastAsia"/>
          <w:lang w:eastAsia="en-US"/>
        </w:rPr>
        <w:sectPr w:rsidR="001C3534" w:rsidRPr="004303D3" w:rsidSect="0077681D">
          <w:footerReference w:type="default" r:id="rId27"/>
          <w:pgSz w:w="11907" w:h="16840" w:code="9"/>
          <w:pgMar w:top="1474" w:right="567" w:bottom="1418" w:left="1418" w:header="680" w:footer="284" w:gutter="0"/>
          <w:cols w:space="720"/>
          <w:docGrid w:linePitch="381"/>
        </w:sectPr>
      </w:pPr>
    </w:p>
    <w:p w14:paraId="0778CE6F" w14:textId="77777777" w:rsidR="00782B7D" w:rsidRPr="00F90D4E" w:rsidRDefault="00F707AF" w:rsidP="000C0262">
      <w:pPr>
        <w:spacing w:line="360" w:lineRule="auto"/>
        <w:ind w:firstLine="709"/>
        <w:rPr>
          <w:rFonts w:eastAsiaTheme="majorEastAsia"/>
          <w:lang w:eastAsia="en-US"/>
        </w:rPr>
        <w:sectPr w:rsidR="00782B7D" w:rsidRPr="00F90D4E" w:rsidSect="006454FC">
          <w:footerReference w:type="default" r:id="rId28"/>
          <w:pgSz w:w="11907" w:h="16840" w:code="9"/>
          <w:pgMar w:top="1474" w:right="567" w:bottom="1134" w:left="1418" w:header="680" w:footer="284" w:gutter="0"/>
          <w:cols w:space="720"/>
          <w:docGrid w:linePitch="381"/>
        </w:sectPr>
      </w:pPr>
      <w:r>
        <w:rPr>
          <w:rFonts w:eastAsia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60B2D0" wp14:editId="35B8B000">
                <wp:simplePos x="0" y="0"/>
                <wp:positionH relativeFrom="column">
                  <wp:posOffset>4560570</wp:posOffset>
                </wp:positionH>
                <wp:positionV relativeFrom="paragraph">
                  <wp:posOffset>283210</wp:posOffset>
                </wp:positionV>
                <wp:extent cx="965200" cy="914400"/>
                <wp:effectExtent l="0" t="0" r="0" b="0"/>
                <wp:wrapNone/>
                <wp:docPr id="392" name="Надпись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5FA03" w14:textId="77777777" w:rsidR="00FC3BBD" w:rsidRPr="00ED0E70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  <w:sz w:val="22"/>
                                <w:szCs w:val="22"/>
                              </w:rPr>
                            </w:pPr>
                            <w:r w:rsidRPr="00ED0E70">
                              <w:rPr>
                                <w:rFonts w:ascii="GOST_type_A" w:hAnsi="GOST_type_A"/>
                                <w:i/>
                                <w:sz w:val="22"/>
                                <w:szCs w:val="22"/>
                              </w:rPr>
                              <w:t>Входящий № сопроводи-тельного докум. и дата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60B2D0" id="_x0000_t202" coordsize="21600,21600" o:spt="202" path="m,l,21600r21600,l21600,xe">
                <v:stroke joinstyle="miter"/>
                <v:path gradientshapeok="t" o:connecttype="rect"/>
              </v:shapetype>
              <v:shape id="Надпись 384" o:spid="_x0000_s1026" type="#_x0000_t202" style="position:absolute;left:0;text-align:left;margin-left:359.1pt;margin-top:22.3pt;width:76pt;height:1in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" filled="f" stroked="f" strokeweight=".5pt">
                <v:path arrowok="t"/>
                <v:textbox>
                  <w:txbxContent>
                    <w:p w14:paraId="4EC5FA03" w14:textId="77777777" w:rsidR="00FC3BBD" w:rsidRPr="00ED0E70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  <w:sz w:val="22"/>
                          <w:szCs w:val="22"/>
                        </w:rPr>
                      </w:pPr>
                      <w:r w:rsidRPr="00ED0E70">
                        <w:rPr>
                          <w:rFonts w:ascii="GOST_type_A" w:hAnsi="GOST_type_A"/>
                          <w:i/>
                          <w:sz w:val="22"/>
                          <w:szCs w:val="22"/>
                        </w:rPr>
                        <w:t>Входящий № сопроводи-тельного докум. и дата</w:t>
                      </w:r>
                    </w:p>
                  </w:txbxContent>
                </v:textbox>
              </v:shape>
            </w:pict>
          </mc:Fallback>
        </mc:AlternateContent>
      </w:r>
    </w:p>
    <w:p w14:paraId="40942B5A" w14:textId="73EA8D02" w:rsidR="002008B1" w:rsidRPr="00F90D4E" w:rsidRDefault="00F707AF" w:rsidP="000C0262">
      <w:pPr>
        <w:spacing w:line="360" w:lineRule="auto"/>
        <w:ind w:firstLine="709"/>
        <w:rPr>
          <w:rFonts w:eastAsiaTheme="majorEastAsia"/>
          <w:lang w:eastAsia="en-US"/>
        </w:rPr>
      </w:pPr>
      <w:r>
        <w:rPr>
          <w:rFonts w:eastAsia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44D30F" wp14:editId="30619EDF">
                <wp:simplePos x="0" y="0"/>
                <wp:positionH relativeFrom="column">
                  <wp:posOffset>5525770</wp:posOffset>
                </wp:positionH>
                <wp:positionV relativeFrom="paragraph">
                  <wp:posOffset>294005</wp:posOffset>
                </wp:positionV>
                <wp:extent cx="615950" cy="508000"/>
                <wp:effectExtent l="0" t="0" r="0" b="6350"/>
                <wp:wrapNone/>
                <wp:docPr id="391" name="Надпись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0B926" w14:textId="77777777" w:rsidR="00FC3BBD" w:rsidRPr="00ED0E70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</w:pPr>
                            <w:r w:rsidRPr="00ED0E70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Подп.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4D30F" id="Надпись 385" o:spid="_x0000_s1027" type="#_x0000_t202" style="position:absolute;left:0;text-align:left;margin-left:435.1pt;margin-top:23.15pt;width:48.5pt;height:4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" filled="f" stroked="f" strokeweight=".5pt">
                <v:path arrowok="t"/>
                <v:textbox>
                  <w:txbxContent>
                    <w:p w14:paraId="6F50B926" w14:textId="77777777" w:rsidR="00FC3BBD" w:rsidRPr="00ED0E70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  <w:sz w:val="24"/>
                        </w:rPr>
                      </w:pPr>
                      <w:r w:rsidRPr="00ED0E70">
                        <w:rPr>
                          <w:rFonts w:ascii="GOST_type_A" w:hAnsi="GOST_type_A"/>
                          <w:i/>
                          <w:sz w:val="24"/>
                        </w:rPr>
                        <w:t>Подп.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18A23C" wp14:editId="4814ADBD">
                <wp:simplePos x="0" y="0"/>
                <wp:positionH relativeFrom="column">
                  <wp:posOffset>6046470</wp:posOffset>
                </wp:positionH>
                <wp:positionV relativeFrom="paragraph">
                  <wp:posOffset>230505</wp:posOffset>
                </wp:positionV>
                <wp:extent cx="444500" cy="635000"/>
                <wp:effectExtent l="0" t="0" r="0" b="0"/>
                <wp:wrapNone/>
                <wp:docPr id="390" name="Надпись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B023B" w14:textId="77777777" w:rsidR="00FC3BBD" w:rsidRPr="00ED0E70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</w:pPr>
                            <w:r w:rsidRPr="00ED0E70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Да-та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8A23C" id="Надпись 386" o:spid="_x0000_s1028" type="#_x0000_t202" style="position:absolute;left:0;text-align:left;margin-left:476.1pt;margin-top:18.15pt;width:35pt;height:5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" filled="f" stroked="f" strokeweight=".5pt">
                <v:path arrowok="t"/>
                <v:textbox>
                  <w:txbxContent>
                    <w:p w14:paraId="3DDB023B" w14:textId="77777777" w:rsidR="00FC3BBD" w:rsidRPr="00ED0E70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  <w:sz w:val="24"/>
                        </w:rPr>
                      </w:pPr>
                      <w:r w:rsidRPr="00ED0E70">
                        <w:rPr>
                          <w:rFonts w:ascii="GOST_type_A" w:hAnsi="GOST_type_A"/>
                          <w:i/>
                          <w:sz w:val="24"/>
                        </w:rPr>
                        <w:t>Да-та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5A129C" wp14:editId="0688DA8B">
                <wp:simplePos x="0" y="0"/>
                <wp:positionH relativeFrom="column">
                  <wp:posOffset>3798570</wp:posOffset>
                </wp:positionH>
                <wp:positionV relativeFrom="paragraph">
                  <wp:posOffset>103505</wp:posOffset>
                </wp:positionV>
                <wp:extent cx="762000" cy="762000"/>
                <wp:effectExtent l="0" t="0" r="0" b="0"/>
                <wp:wrapNone/>
                <wp:docPr id="191" name="Надпись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043E2" w14:textId="77777777" w:rsidR="00FC3BBD" w:rsidRPr="00905D5E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</w:pPr>
                            <w:r w:rsidRPr="00905D5E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№ докумен-та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129C" id="Надпись 191" o:spid="_x0000_s1029" type="#_x0000_t202" style="position:absolute;left:0;text-align:left;margin-left:299.1pt;margin-top:8.15pt;width:60pt;height:6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" filled="f" stroked="f" strokeweight=".5pt">
                <v:path arrowok="t"/>
                <v:textbox>
                  <w:txbxContent>
                    <w:p w14:paraId="6A9043E2" w14:textId="77777777" w:rsidR="00FC3BBD" w:rsidRPr="00905D5E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  <w:sz w:val="24"/>
                        </w:rPr>
                      </w:pPr>
                      <w:r w:rsidRPr="00905D5E">
                        <w:rPr>
                          <w:rFonts w:ascii="GOST_type_A" w:hAnsi="GOST_type_A"/>
                          <w:i/>
                          <w:sz w:val="24"/>
                        </w:rPr>
                        <w:t>№ докумен-та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34C13D" wp14:editId="41E62A96">
                <wp:simplePos x="0" y="0"/>
                <wp:positionH relativeFrom="column">
                  <wp:posOffset>2922270</wp:posOffset>
                </wp:positionH>
                <wp:positionV relativeFrom="paragraph">
                  <wp:posOffset>-23495</wp:posOffset>
                </wp:positionV>
                <wp:extent cx="889000" cy="889000"/>
                <wp:effectExtent l="0" t="0" r="0" b="6350"/>
                <wp:wrapNone/>
                <wp:docPr id="190" name="Надпись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C3FD" w14:textId="77777777" w:rsidR="00FC3BBD" w:rsidRPr="00782B7D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</w:rPr>
                            </w:pPr>
                            <w:r w:rsidRPr="00ED0E70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Всего листов (страниц) в</w:t>
                            </w:r>
                            <w:r w:rsidRPr="00782B7D">
                              <w:rPr>
                                <w:rFonts w:ascii="GOST_type_A" w:hAnsi="GOST_type_A"/>
                                <w:i/>
                              </w:rPr>
                              <w:t xml:space="preserve"> </w:t>
                            </w:r>
                            <w:r w:rsidRPr="00ED0E70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докум.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C13D" id="Надпись 190" o:spid="_x0000_s1030" type="#_x0000_t202" style="position:absolute;left:0;text-align:left;margin-left:230.1pt;margin-top:-1.85pt;width:70pt;height:7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" filled="f" stroked="f" strokeweight=".5pt">
                <v:path arrowok="t"/>
                <v:textbox>
                  <w:txbxContent>
                    <w:p w14:paraId="16F1C3FD" w14:textId="77777777" w:rsidR="00FC3BBD" w:rsidRPr="00782B7D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</w:rPr>
                      </w:pPr>
                      <w:r w:rsidRPr="00ED0E70">
                        <w:rPr>
                          <w:rFonts w:ascii="GOST_type_A" w:hAnsi="GOST_type_A"/>
                          <w:i/>
                          <w:sz w:val="24"/>
                        </w:rPr>
                        <w:t>Всего листов (страниц) в</w:t>
                      </w:r>
                      <w:r w:rsidRPr="00782B7D">
                        <w:rPr>
                          <w:rFonts w:ascii="GOST_type_A" w:hAnsi="GOST_type_A"/>
                          <w:i/>
                        </w:rPr>
                        <w:t xml:space="preserve"> </w:t>
                      </w:r>
                      <w:r w:rsidRPr="00ED0E70">
                        <w:rPr>
                          <w:rFonts w:ascii="GOST_type_A" w:hAnsi="GOST_type_A"/>
                          <w:i/>
                          <w:sz w:val="24"/>
                        </w:rPr>
                        <w:t>докум.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FC85C6" wp14:editId="33A4C922">
                <wp:simplePos x="0" y="0"/>
                <wp:positionH relativeFrom="column">
                  <wp:posOffset>2299970</wp:posOffset>
                </wp:positionH>
                <wp:positionV relativeFrom="paragraph">
                  <wp:posOffset>167005</wp:posOffset>
                </wp:positionV>
                <wp:extent cx="698500" cy="762000"/>
                <wp:effectExtent l="0" t="0" r="0" b="0"/>
                <wp:wrapNone/>
                <wp:docPr id="189" name="Надпись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6526A" w14:textId="77777777" w:rsidR="00FC3BBD" w:rsidRPr="00ED0E70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</w:pPr>
                            <w:r w:rsidRPr="00ED0E70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аннули-рован-ных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C85C6" id="Надпись 189" o:spid="_x0000_s1031" type="#_x0000_t202" style="position:absolute;left:0;text-align:left;margin-left:181.1pt;margin-top:13.15pt;width:55pt;height:6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" filled="f" stroked="f" strokeweight=".5pt">
                <v:path arrowok="t"/>
                <v:textbox>
                  <w:txbxContent>
                    <w:p w14:paraId="7FC6526A" w14:textId="77777777" w:rsidR="00FC3BBD" w:rsidRPr="00ED0E70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  <w:sz w:val="24"/>
                        </w:rPr>
                      </w:pPr>
                      <w:r w:rsidRPr="00ED0E70">
                        <w:rPr>
                          <w:rFonts w:ascii="GOST_type_A" w:hAnsi="GOST_type_A"/>
                          <w:i/>
                          <w:sz w:val="24"/>
                        </w:rPr>
                        <w:t>аннули-рован-ных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C4ECC6" wp14:editId="44BC5673">
                <wp:simplePos x="0" y="0"/>
                <wp:positionH relativeFrom="column">
                  <wp:posOffset>1639570</wp:posOffset>
                </wp:positionH>
                <wp:positionV relativeFrom="paragraph">
                  <wp:posOffset>357505</wp:posOffset>
                </wp:positionV>
                <wp:extent cx="635000" cy="762000"/>
                <wp:effectExtent l="0" t="0" r="0" b="0"/>
                <wp:wrapNone/>
                <wp:docPr id="188" name="Надпись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EF113" w14:textId="77777777" w:rsidR="00FC3BBD" w:rsidRPr="00ED0E70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</w:pPr>
                            <w:r w:rsidRPr="00ED0E70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новых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4ECC6" id="Надпись 188" o:spid="_x0000_s1032" type="#_x0000_t202" style="position:absolute;left:0;text-align:left;margin-left:129.1pt;margin-top:28.15pt;width:50pt;height:6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" filled="f" stroked="f" strokeweight=".5pt">
                <v:path arrowok="t"/>
                <v:textbox>
                  <w:txbxContent>
                    <w:p w14:paraId="29AEF113" w14:textId="77777777" w:rsidR="00FC3BBD" w:rsidRPr="00ED0E70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  <w:sz w:val="24"/>
                        </w:rPr>
                      </w:pPr>
                      <w:r w:rsidRPr="00ED0E70">
                        <w:rPr>
                          <w:rFonts w:ascii="GOST_type_A" w:hAnsi="GOST_type_A"/>
                          <w:i/>
                          <w:sz w:val="24"/>
                        </w:rPr>
                        <w:t>новых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4D508C" wp14:editId="1917CB60">
                <wp:simplePos x="0" y="0"/>
                <wp:positionH relativeFrom="column">
                  <wp:posOffset>852170</wp:posOffset>
                </wp:positionH>
                <wp:positionV relativeFrom="paragraph">
                  <wp:posOffset>294005</wp:posOffset>
                </wp:positionV>
                <wp:extent cx="762000" cy="762000"/>
                <wp:effectExtent l="0" t="0" r="0" b="0"/>
                <wp:wrapNone/>
                <wp:docPr id="187" name="Надпись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A3F48" w14:textId="77777777" w:rsidR="00FC3BBD" w:rsidRPr="00ED0E70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</w:pPr>
                            <w:r w:rsidRPr="00ED0E70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заменен-ных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508C" id="Надпись 187" o:spid="_x0000_s1033" type="#_x0000_t202" style="position:absolute;left:0;text-align:left;margin-left:67.1pt;margin-top:23.15pt;width:60pt;height:6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" filled="f" stroked="f" strokeweight=".5pt">
                <v:path arrowok="t"/>
                <v:textbox>
                  <w:txbxContent>
                    <w:p w14:paraId="740A3F48" w14:textId="77777777" w:rsidR="00FC3BBD" w:rsidRPr="00ED0E70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  <w:sz w:val="24"/>
                        </w:rPr>
                      </w:pPr>
                      <w:r w:rsidRPr="00ED0E70">
                        <w:rPr>
                          <w:rFonts w:ascii="GOST_type_A" w:hAnsi="GOST_type_A"/>
                          <w:i/>
                          <w:sz w:val="24"/>
                        </w:rPr>
                        <w:t>заменен-ных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E1E469" wp14:editId="35047560">
                <wp:simplePos x="0" y="0"/>
                <wp:positionH relativeFrom="column">
                  <wp:posOffset>115570</wp:posOffset>
                </wp:positionH>
                <wp:positionV relativeFrom="paragraph">
                  <wp:posOffset>294005</wp:posOffset>
                </wp:positionV>
                <wp:extent cx="762000" cy="762000"/>
                <wp:effectExtent l="0" t="0" r="0" b="0"/>
                <wp:wrapNone/>
                <wp:docPr id="186" name="Надпись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94ED0" w14:textId="77777777" w:rsidR="00FC3BBD" w:rsidRPr="00ED0E70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</w:pPr>
                            <w:r w:rsidRPr="00ED0E70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изменен-ных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1E469" id="Надпись 186" o:spid="_x0000_s1034" type="#_x0000_t202" style="position:absolute;left:0;text-align:left;margin-left:9.1pt;margin-top:23.15pt;width:60pt;height:6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" filled="f" stroked="f" strokeweight=".5pt">
                <v:path arrowok="t"/>
                <v:textbox>
                  <w:txbxContent>
                    <w:p w14:paraId="25F94ED0" w14:textId="77777777" w:rsidR="00FC3BBD" w:rsidRPr="00ED0E70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  <w:sz w:val="24"/>
                        </w:rPr>
                      </w:pPr>
                      <w:r w:rsidRPr="00ED0E70">
                        <w:rPr>
                          <w:rFonts w:ascii="GOST_type_A" w:hAnsi="GOST_type_A"/>
                          <w:i/>
                          <w:sz w:val="24"/>
                        </w:rPr>
                        <w:t>изменен-ных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17A691" wp14:editId="315DAF1D">
                <wp:simplePos x="0" y="0"/>
                <wp:positionH relativeFrom="column">
                  <wp:posOffset>-252730</wp:posOffset>
                </wp:positionH>
                <wp:positionV relativeFrom="paragraph">
                  <wp:posOffset>357505</wp:posOffset>
                </wp:positionV>
                <wp:extent cx="508000" cy="254000"/>
                <wp:effectExtent l="0" t="0" r="0" b="0"/>
                <wp:wrapNone/>
                <wp:docPr id="185" name="Надпись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45E85" w14:textId="77777777" w:rsidR="00FC3BBD" w:rsidRPr="00782B7D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</w:rPr>
                            </w:pPr>
                            <w:r w:rsidRPr="00ED0E70">
                              <w:rPr>
                                <w:rFonts w:ascii="GOST_type_A" w:hAnsi="GOST_type_A"/>
                                <w:i/>
                                <w:sz w:val="24"/>
                              </w:rPr>
                              <w:t>Изм</w:t>
                            </w:r>
                            <w:r w:rsidRPr="00782B7D">
                              <w:rPr>
                                <w:rFonts w:ascii="GOST_type_A" w:hAnsi="GOST_type_A"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7A691" id="Надпись 185" o:spid="_x0000_s1035" type="#_x0000_t202" style="position:absolute;left:0;text-align:left;margin-left:-19.9pt;margin-top:28.15pt;width:40pt;height:2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" filled="f" stroked="f" strokeweight=".5pt">
                <v:path arrowok="t"/>
                <v:textbox>
                  <w:txbxContent>
                    <w:p w14:paraId="10245E85" w14:textId="77777777" w:rsidR="00FC3BBD" w:rsidRPr="00782B7D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</w:rPr>
                      </w:pPr>
                      <w:r w:rsidRPr="00ED0E70">
                        <w:rPr>
                          <w:rFonts w:ascii="GOST_type_A" w:hAnsi="GOST_type_A"/>
                          <w:i/>
                          <w:sz w:val="24"/>
                        </w:rPr>
                        <w:t>Изм</w:t>
                      </w:r>
                      <w:r w:rsidRPr="00782B7D">
                        <w:rPr>
                          <w:rFonts w:ascii="GOST_type_A" w:hAnsi="GOST_type_A"/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13CC57" wp14:editId="7C931984">
                <wp:simplePos x="0" y="0"/>
                <wp:positionH relativeFrom="column">
                  <wp:posOffset>623570</wp:posOffset>
                </wp:positionH>
                <wp:positionV relativeFrom="paragraph">
                  <wp:posOffset>-48895</wp:posOffset>
                </wp:positionV>
                <wp:extent cx="1905000" cy="317500"/>
                <wp:effectExtent l="0" t="0" r="0" b="6350"/>
                <wp:wrapNone/>
                <wp:docPr id="184" name="Надпись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D03D1" w14:textId="77777777" w:rsidR="00FC3BBD" w:rsidRPr="00782B7D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</w:rPr>
                            </w:pPr>
                            <w:r w:rsidRPr="00782B7D">
                              <w:rPr>
                                <w:rFonts w:ascii="GOST_type_A" w:hAnsi="GOST_type_A"/>
                                <w:i/>
                              </w:rPr>
                              <w:t>Номера листов (страниц)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3CC57" id="Надпись 184" o:spid="_x0000_s1036" type="#_x0000_t202" style="position:absolute;left:0;text-align:left;margin-left:49.1pt;margin-top:-3.85pt;width:150pt;height: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" filled="f" stroked="f" strokeweight=".5pt">
                <v:path arrowok="t"/>
                <v:textbox>
                  <w:txbxContent>
                    <w:p w14:paraId="790D03D1" w14:textId="77777777" w:rsidR="00FC3BBD" w:rsidRPr="00782B7D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</w:rPr>
                      </w:pPr>
                      <w:r w:rsidRPr="00782B7D">
                        <w:rPr>
                          <w:rFonts w:ascii="GOST_type_A" w:hAnsi="GOST_type_A"/>
                          <w:i/>
                        </w:rPr>
                        <w:t>Номера листов (страниц)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46DD28" wp14:editId="639F1947">
                <wp:simplePos x="0" y="0"/>
                <wp:positionH relativeFrom="column">
                  <wp:posOffset>2147570</wp:posOffset>
                </wp:positionH>
                <wp:positionV relativeFrom="paragraph">
                  <wp:posOffset>-315595</wp:posOffset>
                </wp:positionV>
                <wp:extent cx="2286000" cy="292100"/>
                <wp:effectExtent l="0" t="0" r="0" b="0"/>
                <wp:wrapNone/>
                <wp:docPr id="183" name="Надпись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763F2" w14:textId="77777777" w:rsidR="00FC3BBD" w:rsidRPr="00782B7D" w:rsidRDefault="00FC3BBD" w:rsidP="00782B7D">
                            <w:pPr>
                              <w:jc w:val="center"/>
                              <w:rPr>
                                <w:rFonts w:ascii="GOST_type_A" w:hAnsi="GOST_type_A"/>
                                <w:i/>
                              </w:rPr>
                            </w:pPr>
                            <w:r w:rsidRPr="00782B7D">
                              <w:rPr>
                                <w:rFonts w:ascii="GOST_type_A" w:hAnsi="GOST_type_A"/>
                                <w:i/>
                              </w:rPr>
                              <w:t>Лист регистрации изменений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DD28" id="Надпись 183" o:spid="_x0000_s1037" type="#_x0000_t202" style="position:absolute;left:0;text-align:left;margin-left:169.1pt;margin-top:-24.85pt;width:180pt;height:2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" filled="f" stroked="f" strokeweight=".5pt">
                <v:path arrowok="t"/>
                <v:textbox>
                  <w:txbxContent>
                    <w:p w14:paraId="6F6763F2" w14:textId="77777777" w:rsidR="00FC3BBD" w:rsidRPr="00782B7D" w:rsidRDefault="00FC3BBD" w:rsidP="00782B7D">
                      <w:pPr>
                        <w:jc w:val="center"/>
                        <w:rPr>
                          <w:rFonts w:ascii="GOST_type_A" w:hAnsi="GOST_type_A"/>
                          <w:i/>
                        </w:rPr>
                      </w:pPr>
                      <w:r w:rsidRPr="00782B7D">
                        <w:rPr>
                          <w:rFonts w:ascii="GOST_type_A" w:hAnsi="GOST_type_A"/>
                          <w:i/>
                        </w:rPr>
                        <w:t>Лист регистрации изменений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69999926" wp14:editId="44953746">
                <wp:simplePos x="0" y="0"/>
                <wp:positionH relativeFrom="column">
                  <wp:posOffset>-138430</wp:posOffset>
                </wp:positionH>
                <wp:positionV relativeFrom="paragraph">
                  <wp:posOffset>8993504</wp:posOffset>
                </wp:positionV>
                <wp:extent cx="6591300" cy="0"/>
                <wp:effectExtent l="0" t="0" r="19050" b="19050"/>
                <wp:wrapNone/>
                <wp:docPr id="182" name="Прямая соединительная линия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6B857" id="Прямая соединительная линия 182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708.15pt" to="508.1pt,7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2B76448F" wp14:editId="7330EA67">
                <wp:simplePos x="0" y="0"/>
                <wp:positionH relativeFrom="column">
                  <wp:posOffset>-138430</wp:posOffset>
                </wp:positionH>
                <wp:positionV relativeFrom="paragraph">
                  <wp:posOffset>8714104</wp:posOffset>
                </wp:positionV>
                <wp:extent cx="6591300" cy="0"/>
                <wp:effectExtent l="0" t="0" r="19050" b="19050"/>
                <wp:wrapNone/>
                <wp:docPr id="181" name="Прямая соединительная 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D83B4" id="Прямая соединительная линия 181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686.15pt" to="508.1pt,6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369D640F" wp14:editId="4F1469FE">
                <wp:simplePos x="0" y="0"/>
                <wp:positionH relativeFrom="column">
                  <wp:posOffset>-138430</wp:posOffset>
                </wp:positionH>
                <wp:positionV relativeFrom="paragraph">
                  <wp:posOffset>8434704</wp:posOffset>
                </wp:positionV>
                <wp:extent cx="6591300" cy="0"/>
                <wp:effectExtent l="0" t="0" r="19050" b="19050"/>
                <wp:wrapNone/>
                <wp:docPr id="180" name="Прямая соединительная 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64A0D" id="Прямая соединительная линия 180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664.15pt" to="508.1pt,6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 wp14:anchorId="5D33073E" wp14:editId="09A9CACA">
                <wp:simplePos x="0" y="0"/>
                <wp:positionH relativeFrom="column">
                  <wp:posOffset>-138430</wp:posOffset>
                </wp:positionH>
                <wp:positionV relativeFrom="paragraph">
                  <wp:posOffset>8155304</wp:posOffset>
                </wp:positionV>
                <wp:extent cx="6591300" cy="0"/>
                <wp:effectExtent l="0" t="0" r="19050" b="1905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E6442" id="Прямая соединительная линия 179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642.15pt" to="508.1pt,6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51D5651F" wp14:editId="029549E1">
                <wp:simplePos x="0" y="0"/>
                <wp:positionH relativeFrom="column">
                  <wp:posOffset>-138430</wp:posOffset>
                </wp:positionH>
                <wp:positionV relativeFrom="paragraph">
                  <wp:posOffset>7875904</wp:posOffset>
                </wp:positionV>
                <wp:extent cx="6591300" cy="0"/>
                <wp:effectExtent l="0" t="0" r="19050" b="19050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36C10" id="Прямая соединительная линия 178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620.15pt" to="508.1pt,6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343FFAA1" wp14:editId="157ECDAE">
                <wp:simplePos x="0" y="0"/>
                <wp:positionH relativeFrom="column">
                  <wp:posOffset>-138430</wp:posOffset>
                </wp:positionH>
                <wp:positionV relativeFrom="paragraph">
                  <wp:posOffset>7596504</wp:posOffset>
                </wp:positionV>
                <wp:extent cx="6591300" cy="0"/>
                <wp:effectExtent l="0" t="0" r="19050" b="1905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1EA6A" id="Прямая соединительная линия 177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598.15pt" to="508.1pt,5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3CA558DD" wp14:editId="2E4EE928">
                <wp:simplePos x="0" y="0"/>
                <wp:positionH relativeFrom="column">
                  <wp:posOffset>-138430</wp:posOffset>
                </wp:positionH>
                <wp:positionV relativeFrom="paragraph">
                  <wp:posOffset>7317104</wp:posOffset>
                </wp:positionV>
                <wp:extent cx="6591300" cy="0"/>
                <wp:effectExtent l="0" t="0" r="19050" b="19050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FB417" id="Прямая соединительная линия 176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576.15pt" to="508.1pt,5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24537953" wp14:editId="31623E2B">
                <wp:simplePos x="0" y="0"/>
                <wp:positionH relativeFrom="column">
                  <wp:posOffset>-138430</wp:posOffset>
                </wp:positionH>
                <wp:positionV relativeFrom="paragraph">
                  <wp:posOffset>7037704</wp:posOffset>
                </wp:positionV>
                <wp:extent cx="6591300" cy="0"/>
                <wp:effectExtent l="0" t="0" r="19050" b="19050"/>
                <wp:wrapNone/>
                <wp:docPr id="175" name="Прямая соединительная 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7736B" id="Прямая соединительная линия 175" o:spid="_x0000_s1026" style="position:absolute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554.15pt" to="508.1pt,5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20F7C95F" wp14:editId="5CF4FB81">
                <wp:simplePos x="0" y="0"/>
                <wp:positionH relativeFrom="column">
                  <wp:posOffset>-138430</wp:posOffset>
                </wp:positionH>
                <wp:positionV relativeFrom="paragraph">
                  <wp:posOffset>6758304</wp:posOffset>
                </wp:positionV>
                <wp:extent cx="6591300" cy="0"/>
                <wp:effectExtent l="0" t="0" r="19050" b="19050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D2D67" id="Прямая соединительная линия 174" o:spid="_x0000_s1026" style="position:absolute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532.15pt" to="508.1pt,5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3D617455" wp14:editId="5EB8AD01">
                <wp:simplePos x="0" y="0"/>
                <wp:positionH relativeFrom="column">
                  <wp:posOffset>-138430</wp:posOffset>
                </wp:positionH>
                <wp:positionV relativeFrom="paragraph">
                  <wp:posOffset>6478904</wp:posOffset>
                </wp:positionV>
                <wp:extent cx="6591300" cy="0"/>
                <wp:effectExtent l="0" t="0" r="19050" b="19050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9D111" id="Прямая соединительная линия 173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510.15pt" to="508.1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6DD1EE2E" wp14:editId="29AB4D5A">
                <wp:simplePos x="0" y="0"/>
                <wp:positionH relativeFrom="column">
                  <wp:posOffset>-138430</wp:posOffset>
                </wp:positionH>
                <wp:positionV relativeFrom="paragraph">
                  <wp:posOffset>6199504</wp:posOffset>
                </wp:positionV>
                <wp:extent cx="6591300" cy="0"/>
                <wp:effectExtent l="0" t="0" r="19050" b="19050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54FAB" id="Прямая соединительная линия 172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488.15pt" to="508.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2BC34C3D" wp14:editId="7E509221">
                <wp:simplePos x="0" y="0"/>
                <wp:positionH relativeFrom="column">
                  <wp:posOffset>-138430</wp:posOffset>
                </wp:positionH>
                <wp:positionV relativeFrom="paragraph">
                  <wp:posOffset>5920104</wp:posOffset>
                </wp:positionV>
                <wp:extent cx="6591300" cy="0"/>
                <wp:effectExtent l="0" t="0" r="19050" b="19050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FED6D" id="Прямая соединительная линия 171" o:spid="_x0000_s1026" style="position:absolute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466.15pt" to="508.1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 wp14:anchorId="7402F140" wp14:editId="2FEE086E">
                <wp:simplePos x="0" y="0"/>
                <wp:positionH relativeFrom="column">
                  <wp:posOffset>-138430</wp:posOffset>
                </wp:positionH>
                <wp:positionV relativeFrom="paragraph">
                  <wp:posOffset>5640704</wp:posOffset>
                </wp:positionV>
                <wp:extent cx="6591300" cy="0"/>
                <wp:effectExtent l="0" t="0" r="19050" b="19050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A67D4" id="Прямая соединительная линия 170" o:spid="_x0000_s1026" style="position:absolute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444.15pt" to="508.1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59C63841" wp14:editId="2468FCB7">
                <wp:simplePos x="0" y="0"/>
                <wp:positionH relativeFrom="column">
                  <wp:posOffset>-138430</wp:posOffset>
                </wp:positionH>
                <wp:positionV relativeFrom="paragraph">
                  <wp:posOffset>5361304</wp:posOffset>
                </wp:positionV>
                <wp:extent cx="6591300" cy="0"/>
                <wp:effectExtent l="0" t="0" r="19050" b="19050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554EF" id="Прямая соединительная линия 169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422.15pt" to="508.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6AB3CFEB" wp14:editId="0F3C699A">
                <wp:simplePos x="0" y="0"/>
                <wp:positionH relativeFrom="column">
                  <wp:posOffset>-138430</wp:posOffset>
                </wp:positionH>
                <wp:positionV relativeFrom="paragraph">
                  <wp:posOffset>5081904</wp:posOffset>
                </wp:positionV>
                <wp:extent cx="6591300" cy="0"/>
                <wp:effectExtent l="0" t="0" r="19050" b="19050"/>
                <wp:wrapNone/>
                <wp:docPr id="168" name="Прямая соединительная 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CAD54" id="Прямая соединительная линия 168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400.15pt" to="508.1pt,4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 wp14:anchorId="1BABFCC2" wp14:editId="300C60B7">
                <wp:simplePos x="0" y="0"/>
                <wp:positionH relativeFrom="column">
                  <wp:posOffset>-138430</wp:posOffset>
                </wp:positionH>
                <wp:positionV relativeFrom="paragraph">
                  <wp:posOffset>4802504</wp:posOffset>
                </wp:positionV>
                <wp:extent cx="6591300" cy="0"/>
                <wp:effectExtent l="0" t="0" r="19050" b="19050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FD9EB" id="Прямая соединительная линия 167" o:spid="_x0000_s1026" style="position:absolute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378.15pt" to="508.1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65E715D5" wp14:editId="6D3D85E9">
                <wp:simplePos x="0" y="0"/>
                <wp:positionH relativeFrom="column">
                  <wp:posOffset>-138430</wp:posOffset>
                </wp:positionH>
                <wp:positionV relativeFrom="paragraph">
                  <wp:posOffset>4523104</wp:posOffset>
                </wp:positionV>
                <wp:extent cx="6591300" cy="0"/>
                <wp:effectExtent l="0" t="0" r="19050" b="19050"/>
                <wp:wrapNone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1050A" id="Прямая соединительная линия 166" o:spid="_x0000_s1026" style="position:absolute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356.15pt" to="508.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6C472D4F" wp14:editId="01A21EAC">
                <wp:simplePos x="0" y="0"/>
                <wp:positionH relativeFrom="column">
                  <wp:posOffset>-138430</wp:posOffset>
                </wp:positionH>
                <wp:positionV relativeFrom="paragraph">
                  <wp:posOffset>4243704</wp:posOffset>
                </wp:positionV>
                <wp:extent cx="6591300" cy="0"/>
                <wp:effectExtent l="0" t="0" r="19050" b="1905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0A011" id="Прямая соединительная линия 16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334.15pt" to="508.1pt,3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437F6069" wp14:editId="08A27145">
                <wp:simplePos x="0" y="0"/>
                <wp:positionH relativeFrom="column">
                  <wp:posOffset>-138430</wp:posOffset>
                </wp:positionH>
                <wp:positionV relativeFrom="paragraph">
                  <wp:posOffset>3964304</wp:posOffset>
                </wp:positionV>
                <wp:extent cx="6591300" cy="0"/>
                <wp:effectExtent l="0" t="0" r="19050" b="19050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D3A82" id="Прямая соединительная линия 164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312.15pt" to="508.1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5AE009D4" wp14:editId="5FE5F8D5">
                <wp:simplePos x="0" y="0"/>
                <wp:positionH relativeFrom="column">
                  <wp:posOffset>-138430</wp:posOffset>
                </wp:positionH>
                <wp:positionV relativeFrom="paragraph">
                  <wp:posOffset>3684904</wp:posOffset>
                </wp:positionV>
                <wp:extent cx="6591300" cy="0"/>
                <wp:effectExtent l="0" t="0" r="19050" b="19050"/>
                <wp:wrapNone/>
                <wp:docPr id="152" name="Прямая соединительная 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61244" id="Прямая соединительная линия 152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290.15pt" to="508.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1487F606" wp14:editId="3EF5F436">
                <wp:simplePos x="0" y="0"/>
                <wp:positionH relativeFrom="column">
                  <wp:posOffset>-138430</wp:posOffset>
                </wp:positionH>
                <wp:positionV relativeFrom="paragraph">
                  <wp:posOffset>3405504</wp:posOffset>
                </wp:positionV>
                <wp:extent cx="6591300" cy="0"/>
                <wp:effectExtent l="0" t="0" r="19050" b="1905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E8C19" id="Прямая соединительная линия 144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268.15pt" to="508.1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7CA67FA6" wp14:editId="1A7C00D0">
                <wp:simplePos x="0" y="0"/>
                <wp:positionH relativeFrom="column">
                  <wp:posOffset>-138430</wp:posOffset>
                </wp:positionH>
                <wp:positionV relativeFrom="paragraph">
                  <wp:posOffset>3126104</wp:posOffset>
                </wp:positionV>
                <wp:extent cx="6591300" cy="0"/>
                <wp:effectExtent l="0" t="0" r="19050" b="19050"/>
                <wp:wrapNone/>
                <wp:docPr id="389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CC32A" id="Прямая соединительная линия 62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246.15pt" to="508.1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2237E8A2" wp14:editId="55E443C0">
                <wp:simplePos x="0" y="0"/>
                <wp:positionH relativeFrom="column">
                  <wp:posOffset>-138430</wp:posOffset>
                </wp:positionH>
                <wp:positionV relativeFrom="paragraph">
                  <wp:posOffset>2846704</wp:posOffset>
                </wp:positionV>
                <wp:extent cx="6591300" cy="0"/>
                <wp:effectExtent l="0" t="0" r="19050" b="19050"/>
                <wp:wrapNone/>
                <wp:docPr id="388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51B66" id="Прямая соединительная линия 61" o:spid="_x0000_s1026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224.15pt" to="508.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3107FFBB" wp14:editId="1AEA80C1">
                <wp:simplePos x="0" y="0"/>
                <wp:positionH relativeFrom="column">
                  <wp:posOffset>-138430</wp:posOffset>
                </wp:positionH>
                <wp:positionV relativeFrom="paragraph">
                  <wp:posOffset>2567304</wp:posOffset>
                </wp:positionV>
                <wp:extent cx="6591300" cy="0"/>
                <wp:effectExtent l="0" t="0" r="19050" b="19050"/>
                <wp:wrapNone/>
                <wp:docPr id="387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928E8" id="Прямая соединительная линия 60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202.15pt" to="508.1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315A1B18" wp14:editId="68CE3D49">
                <wp:simplePos x="0" y="0"/>
                <wp:positionH relativeFrom="column">
                  <wp:posOffset>-138430</wp:posOffset>
                </wp:positionH>
                <wp:positionV relativeFrom="paragraph">
                  <wp:posOffset>2287904</wp:posOffset>
                </wp:positionV>
                <wp:extent cx="6591300" cy="0"/>
                <wp:effectExtent l="0" t="0" r="19050" b="19050"/>
                <wp:wrapNone/>
                <wp:docPr id="386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09CA5" id="Прямая соединительная линия 59" o:spid="_x0000_s1026" style="position:absolute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180.15pt" to="508.1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 wp14:anchorId="4B1203FE" wp14:editId="0D300563">
                <wp:simplePos x="0" y="0"/>
                <wp:positionH relativeFrom="column">
                  <wp:posOffset>-138430</wp:posOffset>
                </wp:positionH>
                <wp:positionV relativeFrom="paragraph">
                  <wp:posOffset>2008504</wp:posOffset>
                </wp:positionV>
                <wp:extent cx="6591300" cy="0"/>
                <wp:effectExtent l="0" t="0" r="19050" b="19050"/>
                <wp:wrapNone/>
                <wp:docPr id="385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59EC9" id="Прямая соединительная линия 57" o:spid="_x0000_s1026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158.15pt" to="508.1pt,1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064B5FD7" wp14:editId="14A8696A">
                <wp:simplePos x="0" y="0"/>
                <wp:positionH relativeFrom="column">
                  <wp:posOffset>-138430</wp:posOffset>
                </wp:positionH>
                <wp:positionV relativeFrom="paragraph">
                  <wp:posOffset>1729104</wp:posOffset>
                </wp:positionV>
                <wp:extent cx="6591300" cy="0"/>
                <wp:effectExtent l="0" t="0" r="19050" b="19050"/>
                <wp:wrapNone/>
                <wp:docPr id="384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D0195" id="Прямая соединительная линия 56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136.15pt" to="508.1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1BE0C4BA" wp14:editId="18E7D669">
                <wp:simplePos x="0" y="0"/>
                <wp:positionH relativeFrom="column">
                  <wp:posOffset>-138430</wp:posOffset>
                </wp:positionH>
                <wp:positionV relativeFrom="paragraph">
                  <wp:posOffset>1449704</wp:posOffset>
                </wp:positionV>
                <wp:extent cx="6591300" cy="0"/>
                <wp:effectExtent l="0" t="0" r="19050" b="19050"/>
                <wp:wrapNone/>
                <wp:docPr id="6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279D1" id="Прямая соединительная линия 53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114.15pt" to="508.1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11192E86" wp14:editId="0E1A7CE3">
                <wp:simplePos x="0" y="0"/>
                <wp:positionH relativeFrom="column">
                  <wp:posOffset>-138430</wp:posOffset>
                </wp:positionH>
                <wp:positionV relativeFrom="paragraph">
                  <wp:posOffset>1170304</wp:posOffset>
                </wp:positionV>
                <wp:extent cx="6591300" cy="0"/>
                <wp:effectExtent l="0" t="0" r="19050" b="19050"/>
                <wp:wrapNone/>
                <wp:docPr id="6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B4069" id="Прямая соединительная линия 52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92.15pt" to="508.1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2935B867" wp14:editId="0CF01A24">
                <wp:simplePos x="0" y="0"/>
                <wp:positionH relativeFrom="column">
                  <wp:posOffset>-138430</wp:posOffset>
                </wp:positionH>
                <wp:positionV relativeFrom="paragraph">
                  <wp:posOffset>890904</wp:posOffset>
                </wp:positionV>
                <wp:extent cx="6591300" cy="0"/>
                <wp:effectExtent l="0" t="0" r="19050" b="19050"/>
                <wp:wrapNone/>
                <wp:docPr id="6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2CA0B" id="Прямая соединительная линия 51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70.15pt" to="508.1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72279EEE" wp14:editId="75091814">
                <wp:simplePos x="0" y="0"/>
                <wp:positionH relativeFrom="column">
                  <wp:posOffset>2299969</wp:posOffset>
                </wp:positionH>
                <wp:positionV relativeFrom="paragraph">
                  <wp:posOffset>192405</wp:posOffset>
                </wp:positionV>
                <wp:extent cx="0" cy="9042400"/>
                <wp:effectExtent l="0" t="0" r="19050" b="25400"/>
                <wp:wrapNone/>
                <wp:docPr id="6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424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95419" id="Прямая соединительная линия 50" o:spid="_x0000_s1026" style="position:absolute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1.1pt,15.15pt" to="181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78EDAEC6" wp14:editId="5156D757">
                <wp:simplePos x="0" y="0"/>
                <wp:positionH relativeFrom="column">
                  <wp:posOffset>1588769</wp:posOffset>
                </wp:positionH>
                <wp:positionV relativeFrom="paragraph">
                  <wp:posOffset>192405</wp:posOffset>
                </wp:positionV>
                <wp:extent cx="0" cy="9042400"/>
                <wp:effectExtent l="0" t="0" r="19050" b="25400"/>
                <wp:wrapNone/>
                <wp:docPr id="5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424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B601A" id="Прямая соединительная линия 49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5.1pt,15.15pt" to="125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0B9016BA" wp14:editId="31C4832F">
                <wp:simplePos x="0" y="0"/>
                <wp:positionH relativeFrom="column">
                  <wp:posOffset>877569</wp:posOffset>
                </wp:positionH>
                <wp:positionV relativeFrom="paragraph">
                  <wp:posOffset>192405</wp:posOffset>
                </wp:positionV>
                <wp:extent cx="0" cy="9042400"/>
                <wp:effectExtent l="0" t="0" r="19050" b="25400"/>
                <wp:wrapNone/>
                <wp:docPr id="5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424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32101" id="Прямая соединительная линия 48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9.1pt,15.15pt" to="69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5AE982F5" wp14:editId="4B51C586">
                <wp:simplePos x="0" y="0"/>
                <wp:positionH relativeFrom="column">
                  <wp:posOffset>153669</wp:posOffset>
                </wp:positionH>
                <wp:positionV relativeFrom="paragraph">
                  <wp:posOffset>192405</wp:posOffset>
                </wp:positionV>
                <wp:extent cx="0" cy="9042400"/>
                <wp:effectExtent l="0" t="0" r="19050" b="25400"/>
                <wp:wrapNone/>
                <wp:docPr id="5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424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77923" id="Прямая соединительная линия 47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.1pt,15.15pt" to="12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1B137B53" wp14:editId="556EEA3B">
                <wp:simplePos x="0" y="0"/>
                <wp:positionH relativeFrom="column">
                  <wp:posOffset>6059169</wp:posOffset>
                </wp:positionH>
                <wp:positionV relativeFrom="paragraph">
                  <wp:posOffset>1905</wp:posOffset>
                </wp:positionV>
                <wp:extent cx="0" cy="9232900"/>
                <wp:effectExtent l="0" t="0" r="19050" b="25400"/>
                <wp:wrapNone/>
                <wp:docPr id="5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32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DF7C1" id="Прямая соединительная линия 46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7.1pt,.15pt" to="477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1B1CB36D" wp14:editId="371C15D8">
                <wp:simplePos x="0" y="0"/>
                <wp:positionH relativeFrom="column">
                  <wp:posOffset>5525769</wp:posOffset>
                </wp:positionH>
                <wp:positionV relativeFrom="paragraph">
                  <wp:posOffset>1905</wp:posOffset>
                </wp:positionV>
                <wp:extent cx="0" cy="9232900"/>
                <wp:effectExtent l="0" t="0" r="19050" b="25400"/>
                <wp:wrapNone/>
                <wp:docPr id="5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32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768D0" id="Прямая соединительная линия 45" o:spid="_x0000_s1026" style="position:absolute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5.1pt,.15pt" to="435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4B7ED09E" wp14:editId="5B160C5F">
                <wp:simplePos x="0" y="0"/>
                <wp:positionH relativeFrom="column">
                  <wp:posOffset>4624069</wp:posOffset>
                </wp:positionH>
                <wp:positionV relativeFrom="paragraph">
                  <wp:posOffset>1905</wp:posOffset>
                </wp:positionV>
                <wp:extent cx="0" cy="9232900"/>
                <wp:effectExtent l="0" t="0" r="19050" b="25400"/>
                <wp:wrapNone/>
                <wp:docPr id="5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32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8881F" id="Прямая соединительная линия 44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4.1pt,.15pt" to="364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77E58395" wp14:editId="3AF5DA9F">
                <wp:simplePos x="0" y="0"/>
                <wp:positionH relativeFrom="column">
                  <wp:posOffset>3735069</wp:posOffset>
                </wp:positionH>
                <wp:positionV relativeFrom="paragraph">
                  <wp:posOffset>1905</wp:posOffset>
                </wp:positionV>
                <wp:extent cx="0" cy="9232900"/>
                <wp:effectExtent l="0" t="0" r="19050" b="25400"/>
                <wp:wrapNone/>
                <wp:docPr id="5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32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DEAD7" id="Прямая соединительная линия 43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4.1pt,.15pt" to="294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04D0EA65" wp14:editId="5DBCD5FE">
                <wp:simplePos x="0" y="0"/>
                <wp:positionH relativeFrom="column">
                  <wp:posOffset>3023869</wp:posOffset>
                </wp:positionH>
                <wp:positionV relativeFrom="paragraph">
                  <wp:posOffset>1905</wp:posOffset>
                </wp:positionV>
                <wp:extent cx="0" cy="9232900"/>
                <wp:effectExtent l="0" t="0" r="19050" b="25400"/>
                <wp:wrapNone/>
                <wp:docPr id="5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32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968F4" id="Прямая соединительная линия 42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8.1pt,.15pt" to="238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306A5F0B" wp14:editId="7BCD06CE">
                <wp:simplePos x="0" y="0"/>
                <wp:positionH relativeFrom="column">
                  <wp:posOffset>-138430</wp:posOffset>
                </wp:positionH>
                <wp:positionV relativeFrom="paragraph">
                  <wp:posOffset>192404</wp:posOffset>
                </wp:positionV>
                <wp:extent cx="3162300" cy="0"/>
                <wp:effectExtent l="0" t="0" r="19050" b="19050"/>
                <wp:wrapNone/>
                <wp:docPr id="5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62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F4D4B" id="Прямая соединительная линия 41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15.15pt" to="238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038AF690" wp14:editId="0521B12E">
                <wp:simplePos x="0" y="0"/>
                <wp:positionH relativeFrom="column">
                  <wp:posOffset>-138430</wp:posOffset>
                </wp:positionH>
                <wp:positionV relativeFrom="paragraph">
                  <wp:posOffset>1904</wp:posOffset>
                </wp:positionV>
                <wp:extent cx="6591300" cy="0"/>
                <wp:effectExtent l="0" t="0" r="19050" b="19050"/>
                <wp:wrapNone/>
                <wp:docPr id="5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EA2FC" id="Прямая соединительная линия 40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.15pt" to="508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7896F465" wp14:editId="522AB9DB">
                <wp:simplePos x="0" y="0"/>
                <wp:positionH relativeFrom="column">
                  <wp:posOffset>-138431</wp:posOffset>
                </wp:positionH>
                <wp:positionV relativeFrom="paragraph">
                  <wp:posOffset>-379095</wp:posOffset>
                </wp:positionV>
                <wp:extent cx="0" cy="9613900"/>
                <wp:effectExtent l="0" t="0" r="19050" b="25400"/>
                <wp:wrapNone/>
                <wp:docPr id="4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613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70615" id="Прямая соединительная линия 39" o:spid="_x0000_s1026" style="position:absolute;flip:y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0.9pt,-29.85pt" to="-10.9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4C28E771" wp14:editId="5843AE92">
                <wp:simplePos x="0" y="0"/>
                <wp:positionH relativeFrom="column">
                  <wp:posOffset>6452869</wp:posOffset>
                </wp:positionH>
                <wp:positionV relativeFrom="paragraph">
                  <wp:posOffset>-379095</wp:posOffset>
                </wp:positionV>
                <wp:extent cx="0" cy="9613900"/>
                <wp:effectExtent l="0" t="0" r="19050" b="25400"/>
                <wp:wrapNone/>
                <wp:docPr id="4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13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A1B46" id="Прямая соединительная линия 38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8.1pt,-29.85pt" to="508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378CECAF" wp14:editId="3460C0A7">
                <wp:simplePos x="0" y="0"/>
                <wp:positionH relativeFrom="column">
                  <wp:posOffset>-138430</wp:posOffset>
                </wp:positionH>
                <wp:positionV relativeFrom="paragraph">
                  <wp:posOffset>-379096</wp:posOffset>
                </wp:positionV>
                <wp:extent cx="6591300" cy="0"/>
                <wp:effectExtent l="0" t="0" r="19050" b="19050"/>
                <wp:wrapNone/>
                <wp:docPr id="4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AC7E6" id="Прямая соединительная линия 37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-29.85pt" to="508.1pt,-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7ECBA0A7" wp14:editId="64DF2CA3">
                <wp:simplePos x="0" y="0"/>
                <wp:positionH relativeFrom="column">
                  <wp:posOffset>-138430</wp:posOffset>
                </wp:positionH>
                <wp:positionV relativeFrom="paragraph">
                  <wp:posOffset>9234804</wp:posOffset>
                </wp:positionV>
                <wp:extent cx="6591300" cy="0"/>
                <wp:effectExtent l="0" t="0" r="19050" b="19050"/>
                <wp:wrapNone/>
                <wp:docPr id="4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2356B" id="Прямая соединительная линия 36" o:spid="_x0000_s1026" style="position:absolute;flip:x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pt,727.15pt" to="508.1pt,7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" strokeweight="2pt">
                <v:stroke joinstyle="miter"/>
                <o:lock v:ext="edit" shapetype="f"/>
              </v:line>
            </w:pict>
          </mc:Fallback>
        </mc:AlternateContent>
      </w:r>
    </w:p>
    <w:sectPr w:rsidR="002008B1" w:rsidRPr="00F90D4E" w:rsidSect="00782B7D">
      <w:type w:val="continuous"/>
      <w:pgSz w:w="11907" w:h="16840" w:code="9"/>
      <w:pgMar w:top="1474" w:right="567" w:bottom="1134" w:left="1418" w:header="680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2C6AC2" w14:textId="77777777" w:rsidR="007C758C" w:rsidRDefault="007C758C">
      <w:r>
        <w:separator/>
      </w:r>
    </w:p>
  </w:endnote>
  <w:endnote w:type="continuationSeparator" w:id="0">
    <w:p w14:paraId="305E2613" w14:textId="77777777" w:rsidR="007C758C" w:rsidRDefault="007C7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ST_type_A">
    <w:altName w:val="Times New Roman"/>
    <w:charset w:val="CC"/>
    <w:family w:val="auto"/>
    <w:pitch w:val="variable"/>
    <w:sig w:usb0="00000283" w:usb1="000000C0" w:usb2="00000000" w:usb3="00000000" w:csb0="0000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3AED7" w14:textId="77777777" w:rsidR="00FC3BBD" w:rsidRDefault="00FC3BBD" w:rsidP="00C42EC6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351FCB2" wp14:editId="6B580F47">
              <wp:simplePos x="0" y="0"/>
              <wp:positionH relativeFrom="column">
                <wp:posOffset>3430270</wp:posOffset>
              </wp:positionH>
              <wp:positionV relativeFrom="paragraph">
                <wp:posOffset>-46990</wp:posOffset>
              </wp:positionV>
              <wp:extent cx="508000" cy="254000"/>
              <wp:effectExtent l="0" t="0" r="0" b="0"/>
              <wp:wrapNone/>
              <wp:docPr id="45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E2A699" w14:textId="77777777" w:rsidR="00FC3BBD" w:rsidRPr="00782B7D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782B7D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Дата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1FCB2"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8" type="#_x0000_t202" style="position:absolute;margin-left:270.1pt;margin-top:-3.7pt;width:40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" filled="f" stroked="f" strokeweight=".5pt">
              <v:path arrowok="t"/>
              <v:textbox>
                <w:txbxContent>
                  <w:p w14:paraId="43E2A699" w14:textId="77777777" w:rsidR="00FC3BBD" w:rsidRPr="00782B7D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782B7D">
                      <w:rPr>
                        <w:rFonts w:ascii="GOST_type_A" w:hAnsi="GOST_type_A"/>
                        <w:i/>
                        <w:sz w:val="24"/>
                      </w:rPr>
                      <w:t>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C4F1619" wp14:editId="710F87EF">
              <wp:simplePos x="0" y="0"/>
              <wp:positionH relativeFrom="column">
                <wp:posOffset>2985770</wp:posOffset>
              </wp:positionH>
              <wp:positionV relativeFrom="paragraph">
                <wp:posOffset>-46990</wp:posOffset>
              </wp:positionV>
              <wp:extent cx="508000" cy="254000"/>
              <wp:effectExtent l="0" t="0" r="0" b="0"/>
              <wp:wrapNone/>
              <wp:docPr id="44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CCA60B" w14:textId="77777777" w:rsidR="00FC3BBD" w:rsidRPr="00782B7D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782B7D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Подп.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F1619" id="Надпись 12" o:spid="_x0000_s1039" type="#_x0000_t202" style="position:absolute;margin-left:235.1pt;margin-top:-3.7pt;width:40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" filled="f" stroked="f" strokeweight=".5pt">
              <v:path arrowok="t"/>
              <v:textbox>
                <w:txbxContent>
                  <w:p w14:paraId="41CCA60B" w14:textId="77777777" w:rsidR="00FC3BBD" w:rsidRPr="00782B7D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782B7D">
                      <w:rPr>
                        <w:rFonts w:ascii="GOST_type_A" w:hAnsi="GOST_type_A"/>
                        <w:i/>
                        <w:sz w:val="24"/>
                      </w:rPr>
                      <w:t>Подп.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BDEC745" wp14:editId="2C8F8E30">
              <wp:simplePos x="0" y="0"/>
              <wp:positionH relativeFrom="column">
                <wp:posOffset>2592070</wp:posOffset>
              </wp:positionH>
              <wp:positionV relativeFrom="paragraph">
                <wp:posOffset>-46990</wp:posOffset>
              </wp:positionV>
              <wp:extent cx="381000" cy="254000"/>
              <wp:effectExtent l="0" t="0" r="0" b="0"/>
              <wp:wrapNone/>
              <wp:docPr id="43" name="Надпись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FA0039" w14:textId="77777777" w:rsidR="00FC3BBD" w:rsidRPr="00782B7D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782B7D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Изм.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EC745" id="Надпись 11" o:spid="_x0000_s1040" type="#_x0000_t202" style="position:absolute;margin-left:204.1pt;margin-top:-3.7pt;width:30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" filled="f" stroked="f" strokeweight=".5pt">
              <v:path arrowok="t"/>
              <v:textbox>
                <w:txbxContent>
                  <w:p w14:paraId="32FA0039" w14:textId="77777777" w:rsidR="00FC3BBD" w:rsidRPr="00782B7D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782B7D">
                      <w:rPr>
                        <w:rFonts w:ascii="GOST_type_A" w:hAnsi="GOST_type_A"/>
                        <w:i/>
                        <w:sz w:val="24"/>
                      </w:rPr>
                      <w:t>Изм.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8480" behindDoc="0" locked="0" layoutInCell="1" allowOverlap="1" wp14:anchorId="1A4EA57A" wp14:editId="562EEB39">
              <wp:simplePos x="0" y="0"/>
              <wp:positionH relativeFrom="column">
                <wp:posOffset>3862069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42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F32737" id="Прямая соединительная линия 10" o:spid="_x0000_s1026" style="position:absolute;flip:y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4.1pt,-31.7pt" to="304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7456" behindDoc="0" locked="0" layoutInCell="1" allowOverlap="1" wp14:anchorId="6102C27F" wp14:editId="41EC6558">
              <wp:simplePos x="0" y="0"/>
              <wp:positionH relativeFrom="column">
                <wp:posOffset>3506469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41" name="Прямая соединительная линия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478981" id="Прямая соединительная линия 9" o:spid="_x0000_s1026" style="position:absolute;flip:y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6.1pt,-31.7pt" to="276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5408" behindDoc="0" locked="0" layoutInCell="1" allowOverlap="1" wp14:anchorId="24F8A754" wp14:editId="72380A7E">
              <wp:simplePos x="0" y="0"/>
              <wp:positionH relativeFrom="column">
                <wp:posOffset>2934969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40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BE552E" id="Прямая соединительная линия 8" o:spid="_x0000_s1026" style="position:absolute;flip:y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1.1pt,-31.7pt" to="231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4384" behindDoc="0" locked="0" layoutInCell="1" allowOverlap="1" wp14:anchorId="6AF780D4" wp14:editId="34162500">
              <wp:simplePos x="0" y="0"/>
              <wp:positionH relativeFrom="column">
                <wp:posOffset>2668269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39" name="Прямая соединительная 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C51A3" id="Прямая соединительная линия 7" o:spid="_x0000_s1026" style="position:absolute;flip:y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0.1pt,-31.7pt" to="210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0963EB3" wp14:editId="2EF040BB">
              <wp:simplePos x="0" y="0"/>
              <wp:positionH relativeFrom="column">
                <wp:posOffset>2668270</wp:posOffset>
              </wp:positionH>
              <wp:positionV relativeFrom="paragraph">
                <wp:posOffset>-402591</wp:posOffset>
              </wp:positionV>
              <wp:extent cx="1193800" cy="0"/>
              <wp:effectExtent l="0" t="0" r="25400" b="19050"/>
              <wp:wrapNone/>
              <wp:docPr id="38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3B1FE1"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-31.7pt" to="304.1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51F00865" wp14:editId="007EE8F5">
              <wp:simplePos x="0" y="0"/>
              <wp:positionH relativeFrom="column">
                <wp:posOffset>2668270</wp:posOffset>
              </wp:positionH>
              <wp:positionV relativeFrom="paragraph">
                <wp:posOffset>-212091</wp:posOffset>
              </wp:positionV>
              <wp:extent cx="1193800" cy="0"/>
              <wp:effectExtent l="0" t="0" r="25400" b="19050"/>
              <wp:wrapNone/>
              <wp:docPr id="37" name="Прямая соединительная линия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EC0D0A" id="Прямая соединительная линия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-16.7pt" to="304.1pt,-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FBB9F73" wp14:editId="7BE0CB34">
              <wp:simplePos x="0" y="0"/>
              <wp:positionH relativeFrom="column">
                <wp:posOffset>2668270</wp:posOffset>
              </wp:positionH>
              <wp:positionV relativeFrom="paragraph">
                <wp:posOffset>-21591</wp:posOffset>
              </wp:positionV>
              <wp:extent cx="1193800" cy="0"/>
              <wp:effectExtent l="0" t="0" r="25400" b="19050"/>
              <wp:wrapNone/>
              <wp:docPr id="36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9376FF" id="Прямая соединительная линия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-1.7pt" to="304.1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9E079B8" wp14:editId="33AA78C3">
              <wp:simplePos x="0" y="0"/>
              <wp:positionH relativeFrom="column">
                <wp:posOffset>2668270</wp:posOffset>
              </wp:positionH>
              <wp:positionV relativeFrom="paragraph">
                <wp:posOffset>168909</wp:posOffset>
              </wp:positionV>
              <wp:extent cx="1193800" cy="0"/>
              <wp:effectExtent l="0" t="0" r="25400" b="19050"/>
              <wp:wrapNone/>
              <wp:docPr id="11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75CFA6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13.3pt" to="304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E7A07D" wp14:editId="2A04B879">
              <wp:simplePos x="0" y="0"/>
              <wp:positionH relativeFrom="column">
                <wp:posOffset>4319270</wp:posOffset>
              </wp:positionH>
              <wp:positionV relativeFrom="paragraph">
                <wp:posOffset>-275590</wp:posOffset>
              </wp:positionV>
              <wp:extent cx="1270000" cy="381000"/>
              <wp:effectExtent l="0" t="0" r="0" b="0"/>
              <wp:wrapNone/>
              <wp:docPr id="10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7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90BCFC" w14:textId="77777777" w:rsidR="00FC3BBD" w:rsidRPr="00782B7D" w:rsidRDefault="00FC3BBD">
                          <w:r w:rsidRPr="00782B7D">
                            <w:t>Литера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E7A07D" id="Надпись 1" o:spid="_x0000_s1041" type="#_x0000_t202" style="position:absolute;margin-left:340.1pt;margin-top:-21.7pt;width:100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" filled="f" stroked="f" strokeweight=".5pt">
              <v:path arrowok="t"/>
              <v:textbox>
                <w:txbxContent>
                  <w:p w14:paraId="3490BCFC" w14:textId="77777777" w:rsidR="00FC3BBD" w:rsidRPr="00782B7D" w:rsidRDefault="00FC3BBD">
                    <w:r w:rsidRPr="00782B7D">
                      <w:t>Литера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38784" behindDoc="0" locked="0" layoutInCell="1" allowOverlap="1" wp14:anchorId="1225C45D" wp14:editId="4DEAE56C">
              <wp:simplePos x="0" y="0"/>
              <wp:positionH relativeFrom="column">
                <wp:posOffset>-595630</wp:posOffset>
              </wp:positionH>
              <wp:positionV relativeFrom="paragraph">
                <wp:posOffset>168909</wp:posOffset>
              </wp:positionV>
              <wp:extent cx="457200" cy="0"/>
              <wp:effectExtent l="0" t="0" r="19050" b="19050"/>
              <wp:wrapNone/>
              <wp:docPr id="419" name="Прямая соединительная линия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F63214" id="Прямая соединительная линия 419" o:spid="_x0000_s1026" style="position:absolute;z-index:251638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13.3pt" to="-10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47703E92" wp14:editId="381D34D1">
              <wp:simplePos x="0" y="0"/>
              <wp:positionH relativeFrom="column">
                <wp:posOffset>-684530</wp:posOffset>
              </wp:positionH>
              <wp:positionV relativeFrom="paragraph">
                <wp:posOffset>-4720590</wp:posOffset>
              </wp:positionV>
              <wp:extent cx="342900" cy="952500"/>
              <wp:effectExtent l="0" t="0" r="0" b="0"/>
              <wp:wrapNone/>
              <wp:docPr id="417" name="Надпись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0EA5B9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6454FC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Подп. и дата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703E92" id="Надпись 417" o:spid="_x0000_s1042" type="#_x0000_t202" style="position:absolute;margin-left:-53.9pt;margin-top:-371.7pt;width:27pt;height: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" filled="f" stroked="f" strokeweight=".5pt">
              <v:path arrowok="t"/>
              <v:textbox style="layout-flow:vertical;mso-layout-flow-alt:bottom-to-top">
                <w:txbxContent>
                  <w:p w14:paraId="620EA5B9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6454FC">
                      <w:rPr>
                        <w:rFonts w:ascii="GOST_type_A" w:hAnsi="GOST_type_A"/>
                        <w:i/>
                        <w:sz w:val="24"/>
                      </w:rPr>
                      <w:t>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537FFE3B" wp14:editId="70490222">
              <wp:simplePos x="0" y="0"/>
              <wp:positionH relativeFrom="column">
                <wp:posOffset>-684530</wp:posOffset>
              </wp:positionH>
              <wp:positionV relativeFrom="paragraph">
                <wp:posOffset>-3831590</wp:posOffset>
              </wp:positionV>
              <wp:extent cx="342900" cy="952500"/>
              <wp:effectExtent l="0" t="0" r="0" b="0"/>
              <wp:wrapNone/>
              <wp:docPr id="416" name="Надпись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B15B32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Инв. № дубл.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7FFE3B" id="Надпись 416" o:spid="_x0000_s1043" type="#_x0000_t202" style="position:absolute;margin-left:-53.9pt;margin-top:-301.7pt;width:27pt;height: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" filled="f" stroked="f" strokeweight=".5pt">
              <v:path arrowok="t"/>
              <v:textbox style="layout-flow:vertical;mso-layout-flow-alt:bottom-to-top">
                <w:txbxContent>
                  <w:p w14:paraId="6BB15B32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>
                      <w:rPr>
                        <w:rFonts w:ascii="GOST_type_A" w:hAnsi="GOST_type_A"/>
                        <w:i/>
                        <w:sz w:val="24"/>
                      </w:rPr>
                      <w:t>Инв. № дубл.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3BE3D75A" wp14:editId="2EC95B0F">
              <wp:simplePos x="0" y="0"/>
              <wp:positionH relativeFrom="column">
                <wp:posOffset>-684530</wp:posOffset>
              </wp:positionH>
              <wp:positionV relativeFrom="paragraph">
                <wp:posOffset>-2929890</wp:posOffset>
              </wp:positionV>
              <wp:extent cx="342900" cy="952500"/>
              <wp:effectExtent l="0" t="0" r="0" b="0"/>
              <wp:wrapNone/>
              <wp:docPr id="415" name="Надпись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7A05E2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Взам. инв. №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E3D75A" id="Надпись 415" o:spid="_x0000_s1044" type="#_x0000_t202" style="position:absolute;margin-left:-53.9pt;margin-top:-230.7pt;width:27pt;height: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" filled="f" stroked="f" strokeweight=".5pt">
              <v:path arrowok="t"/>
              <v:textbox style="layout-flow:vertical;mso-layout-flow-alt:bottom-to-top">
                <w:txbxContent>
                  <w:p w14:paraId="5C7A05E2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>
                      <w:rPr>
                        <w:rFonts w:ascii="GOST_type_A" w:hAnsi="GOST_type_A"/>
                        <w:i/>
                        <w:sz w:val="24"/>
                      </w:rPr>
                      <w:t>Взам. инв. №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7DB70D3C" wp14:editId="7283BF3D">
              <wp:simplePos x="0" y="0"/>
              <wp:positionH relativeFrom="column">
                <wp:posOffset>-684530</wp:posOffset>
              </wp:positionH>
              <wp:positionV relativeFrom="paragraph">
                <wp:posOffset>-1672590</wp:posOffset>
              </wp:positionV>
              <wp:extent cx="342900" cy="952500"/>
              <wp:effectExtent l="0" t="0" r="0" b="0"/>
              <wp:wrapNone/>
              <wp:docPr id="414" name="Надпись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343E56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6454FC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Подп. и дата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B70D3C" id="Надпись 414" o:spid="_x0000_s1045" type="#_x0000_t202" style="position:absolute;margin-left:-53.9pt;margin-top:-131.7pt;width:27pt;height: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" filled="f" stroked="f" strokeweight=".5pt">
              <v:path arrowok="t"/>
              <v:textbox style="layout-flow:vertical;mso-layout-flow-alt:bottom-to-top">
                <w:txbxContent>
                  <w:p w14:paraId="56343E56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6454FC">
                      <w:rPr>
                        <w:rFonts w:ascii="GOST_type_A" w:hAnsi="GOST_type_A"/>
                        <w:i/>
                        <w:sz w:val="24"/>
                      </w:rPr>
                      <w:t>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434C7E85" wp14:editId="689E9BCA">
              <wp:simplePos x="0" y="0"/>
              <wp:positionH relativeFrom="column">
                <wp:posOffset>-684530</wp:posOffset>
              </wp:positionH>
              <wp:positionV relativeFrom="paragraph">
                <wp:posOffset>-783590</wp:posOffset>
              </wp:positionV>
              <wp:extent cx="342900" cy="952500"/>
              <wp:effectExtent l="0" t="0" r="0" b="0"/>
              <wp:wrapNone/>
              <wp:docPr id="413" name="Надпись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A9F528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6454FC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Инв. № подп.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C7E85" id="Надпись 413" o:spid="_x0000_s1046" type="#_x0000_t202" style="position:absolute;margin-left:-53.9pt;margin-top:-61.7pt;width:27pt;height: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" filled="f" stroked="f" strokeweight=".5pt">
              <v:path arrowok="t"/>
              <v:textbox style="layout-flow:vertical;mso-layout-flow-alt:bottom-to-top">
                <w:txbxContent>
                  <w:p w14:paraId="47A9F528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6454FC">
                      <w:rPr>
                        <w:rFonts w:ascii="GOST_type_A" w:hAnsi="GOST_type_A"/>
                        <w:i/>
                        <w:sz w:val="24"/>
                      </w:rPr>
                      <w:t>Инв. № подп.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31616" behindDoc="0" locked="0" layoutInCell="1" allowOverlap="1" wp14:anchorId="27CB8EAB" wp14:editId="472CFA61">
              <wp:simplePos x="0" y="0"/>
              <wp:positionH relativeFrom="column">
                <wp:posOffset>-595630</wp:posOffset>
              </wp:positionH>
              <wp:positionV relativeFrom="paragraph">
                <wp:posOffset>-3742691</wp:posOffset>
              </wp:positionV>
              <wp:extent cx="457200" cy="0"/>
              <wp:effectExtent l="0" t="0" r="19050" b="19050"/>
              <wp:wrapNone/>
              <wp:docPr id="412" name="Прямая соединительная линия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4EB61" id="Прямая соединительная линия 412" o:spid="_x0000_s1026" style="position:absolute;z-index:251631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-294.7pt" to="-10.9pt,-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30592" behindDoc="0" locked="0" layoutInCell="1" allowOverlap="1" wp14:anchorId="238E4749" wp14:editId="24519283">
              <wp:simplePos x="0" y="0"/>
              <wp:positionH relativeFrom="column">
                <wp:posOffset>-595630</wp:posOffset>
              </wp:positionH>
              <wp:positionV relativeFrom="paragraph">
                <wp:posOffset>-2853691</wp:posOffset>
              </wp:positionV>
              <wp:extent cx="457200" cy="0"/>
              <wp:effectExtent l="0" t="0" r="19050" b="19050"/>
              <wp:wrapNone/>
              <wp:docPr id="411" name="Прямая соединительная линия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7E611" id="Прямая соединительная линия 411" o:spid="_x0000_s1026" style="position:absolute;z-index:251630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-224.7pt" to="-10.9pt,-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29568" behindDoc="0" locked="0" layoutInCell="1" allowOverlap="1" wp14:anchorId="686E8102" wp14:editId="72580643">
              <wp:simplePos x="0" y="0"/>
              <wp:positionH relativeFrom="column">
                <wp:posOffset>-595630</wp:posOffset>
              </wp:positionH>
              <wp:positionV relativeFrom="paragraph">
                <wp:posOffset>-1951991</wp:posOffset>
              </wp:positionV>
              <wp:extent cx="457200" cy="0"/>
              <wp:effectExtent l="0" t="0" r="19050" b="19050"/>
              <wp:wrapNone/>
              <wp:docPr id="410" name="Прямая соединительная линия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2E1A0E" id="Прямая соединительная линия 410" o:spid="_x0000_s1026" style="position:absolute;z-index:251629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-153.7pt" to="-10.9pt,-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28544" behindDoc="0" locked="0" layoutInCell="1" allowOverlap="1" wp14:anchorId="35F51EB1" wp14:editId="17A74AF0">
              <wp:simplePos x="0" y="0"/>
              <wp:positionH relativeFrom="column">
                <wp:posOffset>-595630</wp:posOffset>
              </wp:positionH>
              <wp:positionV relativeFrom="paragraph">
                <wp:posOffset>-720091</wp:posOffset>
              </wp:positionV>
              <wp:extent cx="457200" cy="0"/>
              <wp:effectExtent l="0" t="0" r="19050" b="19050"/>
              <wp:wrapNone/>
              <wp:docPr id="409" name="Прямая соединительная линия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A9D56" id="Прямая соединительная линия 409" o:spid="_x0000_s1026" style="position:absolute;z-index:251628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-56.7pt" to="-10.9pt,-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" strokeweight="2pt">
              <v:stroke joinstyle="miter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82D6F" w14:textId="77777777" w:rsidR="00FC3BBD" w:rsidRDefault="00FC3BBD" w:rsidP="00C42EC6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DFDC748" wp14:editId="1BD2E5B5">
              <wp:simplePos x="0" y="0"/>
              <wp:positionH relativeFrom="column">
                <wp:posOffset>3430270</wp:posOffset>
              </wp:positionH>
              <wp:positionV relativeFrom="paragraph">
                <wp:posOffset>-46990</wp:posOffset>
              </wp:positionV>
              <wp:extent cx="508000" cy="254000"/>
              <wp:effectExtent l="0" t="0" r="0" b="0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9FA168" w14:textId="77777777" w:rsidR="00FC3BBD" w:rsidRPr="00782B7D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782B7D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Дата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FDC748"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48" type="#_x0000_t202" style="position:absolute;margin-left:270.1pt;margin-top:-3.7pt;width:40pt;height: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" filled="f" stroked="f" strokeweight=".5pt">
              <v:path arrowok="t"/>
              <v:textbox>
                <w:txbxContent>
                  <w:p w14:paraId="4A9FA168" w14:textId="77777777" w:rsidR="00FC3BBD" w:rsidRPr="00782B7D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782B7D">
                      <w:rPr>
                        <w:rFonts w:ascii="GOST_type_A" w:hAnsi="GOST_type_A"/>
                        <w:i/>
                        <w:sz w:val="24"/>
                      </w:rPr>
                      <w:t>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4C319D0" wp14:editId="4BC1F7DC">
              <wp:simplePos x="0" y="0"/>
              <wp:positionH relativeFrom="column">
                <wp:posOffset>2985770</wp:posOffset>
              </wp:positionH>
              <wp:positionV relativeFrom="paragraph">
                <wp:posOffset>-46990</wp:posOffset>
              </wp:positionV>
              <wp:extent cx="508000" cy="254000"/>
              <wp:effectExtent l="0" t="0" r="0" b="0"/>
              <wp:wrapNone/>
              <wp:docPr id="23" name="Надпись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D25C34" w14:textId="77777777" w:rsidR="00FC3BBD" w:rsidRPr="00782B7D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782B7D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Подп.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C319D0" id="Надпись 23" o:spid="_x0000_s1049" type="#_x0000_t202" style="position:absolute;margin-left:235.1pt;margin-top:-3.7pt;width:40pt;height:2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" filled="f" stroked="f" strokeweight=".5pt">
              <v:path arrowok="t"/>
              <v:textbox>
                <w:txbxContent>
                  <w:p w14:paraId="3AD25C34" w14:textId="77777777" w:rsidR="00FC3BBD" w:rsidRPr="00782B7D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782B7D">
                      <w:rPr>
                        <w:rFonts w:ascii="GOST_type_A" w:hAnsi="GOST_type_A"/>
                        <w:i/>
                        <w:sz w:val="24"/>
                      </w:rPr>
                      <w:t>Подп.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B4E8EB5" wp14:editId="3FC5A326">
              <wp:simplePos x="0" y="0"/>
              <wp:positionH relativeFrom="column">
                <wp:posOffset>2592070</wp:posOffset>
              </wp:positionH>
              <wp:positionV relativeFrom="paragraph">
                <wp:posOffset>-46990</wp:posOffset>
              </wp:positionV>
              <wp:extent cx="381000" cy="254000"/>
              <wp:effectExtent l="0" t="0" r="0" b="0"/>
              <wp:wrapNone/>
              <wp:docPr id="22" name="Надпись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138BC" w14:textId="77777777" w:rsidR="00FC3BBD" w:rsidRPr="00782B7D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782B7D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Изм.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E8EB5" id="Надпись 22" o:spid="_x0000_s1050" type="#_x0000_t202" style="position:absolute;margin-left:204.1pt;margin-top:-3.7pt;width:30pt;height: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" filled="f" stroked="f" strokeweight=".5pt">
              <v:path arrowok="t"/>
              <v:textbox>
                <w:txbxContent>
                  <w:p w14:paraId="246138BC" w14:textId="77777777" w:rsidR="00FC3BBD" w:rsidRPr="00782B7D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782B7D">
                      <w:rPr>
                        <w:rFonts w:ascii="GOST_type_A" w:hAnsi="GOST_type_A"/>
                        <w:i/>
                        <w:sz w:val="24"/>
                      </w:rPr>
                      <w:t>Изм.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82816" behindDoc="0" locked="0" layoutInCell="1" allowOverlap="1" wp14:anchorId="1C10CA24" wp14:editId="4B2778AE">
              <wp:simplePos x="0" y="0"/>
              <wp:positionH relativeFrom="column">
                <wp:posOffset>3862069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21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DB8E1E" id="Прямая соединительная линия 21" o:spid="_x0000_s1026" style="position:absolute;flip:y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4.1pt,-31.7pt" to="304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80768" behindDoc="0" locked="0" layoutInCell="1" allowOverlap="1" wp14:anchorId="444D8E7E" wp14:editId="6E604519">
              <wp:simplePos x="0" y="0"/>
              <wp:positionH relativeFrom="column">
                <wp:posOffset>3506469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20" name="Прямая соединительная линия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34DE80" id="Прямая соединительная линия 20" o:spid="_x0000_s1026" style="position:absolute;flip:y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6.1pt,-31.7pt" to="276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79744" behindDoc="0" locked="0" layoutInCell="1" allowOverlap="1" wp14:anchorId="7E47BB4D" wp14:editId="20E9767B">
              <wp:simplePos x="0" y="0"/>
              <wp:positionH relativeFrom="column">
                <wp:posOffset>2934969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19" name="Прямая соединительная линия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68620B" id="Прямая соединительная линия 19" o:spid="_x0000_s1026" style="position:absolute;flip:y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1.1pt,-31.7pt" to="231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78720" behindDoc="0" locked="0" layoutInCell="1" allowOverlap="1" wp14:anchorId="377309C0" wp14:editId="5349E603">
              <wp:simplePos x="0" y="0"/>
              <wp:positionH relativeFrom="column">
                <wp:posOffset>2668269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9" name="Прямая соединительная линия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83EBDD" id="Прямая соединительная линия 18" o:spid="_x0000_s1026" style="position:absolute;flip:y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0.1pt,-31.7pt" to="210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5509E412" wp14:editId="777F5E5A">
              <wp:simplePos x="0" y="0"/>
              <wp:positionH relativeFrom="column">
                <wp:posOffset>2668270</wp:posOffset>
              </wp:positionH>
              <wp:positionV relativeFrom="paragraph">
                <wp:posOffset>-402591</wp:posOffset>
              </wp:positionV>
              <wp:extent cx="1193800" cy="0"/>
              <wp:effectExtent l="0" t="0" r="25400" b="19050"/>
              <wp:wrapNone/>
              <wp:docPr id="8" name="Прямая соединительная линия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11D952" id="Прямая соединительная линия 17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-31.7pt" to="304.1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5648" behindDoc="0" locked="0" layoutInCell="1" allowOverlap="1" wp14:anchorId="6C539E66" wp14:editId="5EF0AB0F">
              <wp:simplePos x="0" y="0"/>
              <wp:positionH relativeFrom="column">
                <wp:posOffset>2668270</wp:posOffset>
              </wp:positionH>
              <wp:positionV relativeFrom="paragraph">
                <wp:posOffset>-212091</wp:posOffset>
              </wp:positionV>
              <wp:extent cx="1193800" cy="0"/>
              <wp:effectExtent l="0" t="0" r="25400" b="19050"/>
              <wp:wrapNone/>
              <wp:docPr id="7" name="Прямая соединительная линия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33A839" id="Прямая соединительная линия 16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-16.7pt" to="304.1pt,-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 wp14:anchorId="51DF4FF7" wp14:editId="7F0B97AF">
              <wp:simplePos x="0" y="0"/>
              <wp:positionH relativeFrom="column">
                <wp:posOffset>2668270</wp:posOffset>
              </wp:positionH>
              <wp:positionV relativeFrom="paragraph">
                <wp:posOffset>-21591</wp:posOffset>
              </wp:positionV>
              <wp:extent cx="1193800" cy="0"/>
              <wp:effectExtent l="0" t="0" r="25400" b="19050"/>
              <wp:wrapNone/>
              <wp:docPr id="5" name="Прямая соединительная линия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3AD0AF" id="Прямая соединительная линия 15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-1.7pt" to="304.1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7AC7166C" wp14:editId="42B42532">
              <wp:simplePos x="0" y="0"/>
              <wp:positionH relativeFrom="column">
                <wp:posOffset>2668270</wp:posOffset>
              </wp:positionH>
              <wp:positionV relativeFrom="paragraph">
                <wp:posOffset>168909</wp:posOffset>
              </wp:positionV>
              <wp:extent cx="1193800" cy="0"/>
              <wp:effectExtent l="0" t="0" r="25400" b="19050"/>
              <wp:wrapNone/>
              <wp:docPr id="4" name="Прямая соединительная линия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29FEAC" id="Прямая соединительная линия 1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13.3pt" to="304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03C1AA" wp14:editId="6F2949B5">
              <wp:simplePos x="0" y="0"/>
              <wp:positionH relativeFrom="column">
                <wp:posOffset>4319270</wp:posOffset>
              </wp:positionH>
              <wp:positionV relativeFrom="paragraph">
                <wp:posOffset>-275590</wp:posOffset>
              </wp:positionV>
              <wp:extent cx="1270000" cy="38100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7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70AE92" w14:textId="77777777" w:rsidR="00FC3BBD" w:rsidRPr="00782B7D" w:rsidRDefault="00FC3BBD">
                          <w:r w:rsidRPr="00782B7D">
                            <w:t>Литера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3C1AA" id="Надпись 2" o:spid="_x0000_s1051" type="#_x0000_t202" style="position:absolute;margin-left:340.1pt;margin-top:-21.7pt;width:100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" filled="f" stroked="f" strokeweight=".5pt">
              <v:path arrowok="t"/>
              <v:textbox>
                <w:txbxContent>
                  <w:p w14:paraId="2C70AE92" w14:textId="77777777" w:rsidR="00FC3BBD" w:rsidRPr="00782B7D" w:rsidRDefault="00FC3BBD">
                    <w:r w:rsidRPr="00782B7D">
                      <w:t>Литера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1DFD9260" wp14:editId="23E53CD3">
              <wp:simplePos x="0" y="0"/>
              <wp:positionH relativeFrom="column">
                <wp:posOffset>-595630</wp:posOffset>
              </wp:positionH>
              <wp:positionV relativeFrom="paragraph">
                <wp:posOffset>168909</wp:posOffset>
              </wp:positionV>
              <wp:extent cx="457200" cy="0"/>
              <wp:effectExtent l="0" t="0" r="19050" b="19050"/>
              <wp:wrapNone/>
              <wp:docPr id="433" name="Прямая соединительная линия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1466BA" id="Прямая соединительная линия 43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13.3pt" to="-10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3120" behindDoc="0" locked="0" layoutInCell="1" allowOverlap="1" wp14:anchorId="2C5B3D3A" wp14:editId="434893FD">
              <wp:simplePos x="0" y="0"/>
              <wp:positionH relativeFrom="column">
                <wp:posOffset>-138431</wp:posOffset>
              </wp:positionH>
              <wp:positionV relativeFrom="paragraph">
                <wp:posOffset>-4999990</wp:posOffset>
              </wp:positionV>
              <wp:extent cx="0" cy="5168900"/>
              <wp:effectExtent l="0" t="0" r="19050" b="12700"/>
              <wp:wrapNone/>
              <wp:docPr id="432" name="Прямая соединительная линия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1689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2AF04" id="Прямая соединительная линия 432" o:spid="_x0000_s1026" style="position:absolute;flip:y;z-index:251653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0.9pt,-393.7pt" to="-10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2623A69" wp14:editId="1D679E65">
              <wp:simplePos x="0" y="0"/>
              <wp:positionH relativeFrom="column">
                <wp:posOffset>-684530</wp:posOffset>
              </wp:positionH>
              <wp:positionV relativeFrom="paragraph">
                <wp:posOffset>-4720590</wp:posOffset>
              </wp:positionV>
              <wp:extent cx="342900" cy="952500"/>
              <wp:effectExtent l="0" t="0" r="0" b="0"/>
              <wp:wrapNone/>
              <wp:docPr id="431" name="Надпись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C6D45F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6454FC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Подп. и дата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623A69" id="Надпись 431" o:spid="_x0000_s1052" type="#_x0000_t202" style="position:absolute;margin-left:-53.9pt;margin-top:-371.7pt;width:27pt;height: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" filled="f" stroked="f" strokeweight=".5pt">
              <v:path arrowok="t"/>
              <v:textbox style="layout-flow:vertical;mso-layout-flow-alt:bottom-to-top">
                <w:txbxContent>
                  <w:p w14:paraId="05C6D45F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6454FC">
                      <w:rPr>
                        <w:rFonts w:ascii="GOST_type_A" w:hAnsi="GOST_type_A"/>
                        <w:i/>
                        <w:sz w:val="24"/>
                      </w:rPr>
                      <w:t>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B3450C6" wp14:editId="110B8BBB">
              <wp:simplePos x="0" y="0"/>
              <wp:positionH relativeFrom="column">
                <wp:posOffset>-684530</wp:posOffset>
              </wp:positionH>
              <wp:positionV relativeFrom="paragraph">
                <wp:posOffset>-3831590</wp:posOffset>
              </wp:positionV>
              <wp:extent cx="342900" cy="952500"/>
              <wp:effectExtent l="0" t="0" r="0" b="0"/>
              <wp:wrapNone/>
              <wp:docPr id="430" name="Надпись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F0CFC5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Инв. № дубл.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450C6" id="Надпись 430" o:spid="_x0000_s1053" type="#_x0000_t202" style="position:absolute;margin-left:-53.9pt;margin-top:-301.7pt;width:27pt;height: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" filled="f" stroked="f" strokeweight=".5pt">
              <v:path arrowok="t"/>
              <v:textbox style="layout-flow:vertical;mso-layout-flow-alt:bottom-to-top">
                <w:txbxContent>
                  <w:p w14:paraId="71F0CFC5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>
                      <w:rPr>
                        <w:rFonts w:ascii="GOST_type_A" w:hAnsi="GOST_type_A"/>
                        <w:i/>
                        <w:sz w:val="24"/>
                      </w:rPr>
                      <w:t>Инв. № дубл.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02FC4992" wp14:editId="239F2834">
              <wp:simplePos x="0" y="0"/>
              <wp:positionH relativeFrom="column">
                <wp:posOffset>-684530</wp:posOffset>
              </wp:positionH>
              <wp:positionV relativeFrom="paragraph">
                <wp:posOffset>-2929890</wp:posOffset>
              </wp:positionV>
              <wp:extent cx="342900" cy="952500"/>
              <wp:effectExtent l="0" t="0" r="0" b="0"/>
              <wp:wrapNone/>
              <wp:docPr id="429" name="Надпись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EFB2EE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Взам. инв. №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C4992" id="Надпись 429" o:spid="_x0000_s1054" type="#_x0000_t202" style="position:absolute;margin-left:-53.9pt;margin-top:-230.7pt;width:27pt;height: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" filled="f" stroked="f" strokeweight=".5pt">
              <v:path arrowok="t"/>
              <v:textbox style="layout-flow:vertical;mso-layout-flow-alt:bottom-to-top">
                <w:txbxContent>
                  <w:p w14:paraId="78EFB2EE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>
                      <w:rPr>
                        <w:rFonts w:ascii="GOST_type_A" w:hAnsi="GOST_type_A"/>
                        <w:i/>
                        <w:sz w:val="24"/>
                      </w:rPr>
                      <w:t>Взам. инв. №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BD61548" wp14:editId="4EFB3316">
              <wp:simplePos x="0" y="0"/>
              <wp:positionH relativeFrom="column">
                <wp:posOffset>-684530</wp:posOffset>
              </wp:positionH>
              <wp:positionV relativeFrom="paragraph">
                <wp:posOffset>-1672590</wp:posOffset>
              </wp:positionV>
              <wp:extent cx="342900" cy="952500"/>
              <wp:effectExtent l="0" t="0" r="0" b="0"/>
              <wp:wrapNone/>
              <wp:docPr id="428" name="Надпись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B263CF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6454FC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Подп. и дата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D61548" id="Надпись 428" o:spid="_x0000_s1055" type="#_x0000_t202" style="position:absolute;margin-left:-53.9pt;margin-top:-131.7pt;width:27pt;height: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" filled="f" stroked="f" strokeweight=".5pt">
              <v:path arrowok="t"/>
              <v:textbox style="layout-flow:vertical;mso-layout-flow-alt:bottom-to-top">
                <w:txbxContent>
                  <w:p w14:paraId="6EB263CF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6454FC">
                      <w:rPr>
                        <w:rFonts w:ascii="GOST_type_A" w:hAnsi="GOST_type_A"/>
                        <w:i/>
                        <w:sz w:val="24"/>
                      </w:rPr>
                      <w:t>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5E3BB38" wp14:editId="5C922038">
              <wp:simplePos x="0" y="0"/>
              <wp:positionH relativeFrom="column">
                <wp:posOffset>-684530</wp:posOffset>
              </wp:positionH>
              <wp:positionV relativeFrom="paragraph">
                <wp:posOffset>-783590</wp:posOffset>
              </wp:positionV>
              <wp:extent cx="342900" cy="952500"/>
              <wp:effectExtent l="0" t="0" r="0" b="0"/>
              <wp:wrapNone/>
              <wp:docPr id="427" name="Надпись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8F094D" w14:textId="77777777" w:rsidR="00FC3BBD" w:rsidRPr="006454FC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6454FC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Инв. № подп.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E3BB38" id="Надпись 427" o:spid="_x0000_s1056" type="#_x0000_t202" style="position:absolute;margin-left:-53.9pt;margin-top:-61.7pt;width:27pt;height: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" filled="f" stroked="f" strokeweight=".5pt">
              <v:path arrowok="t"/>
              <v:textbox style="layout-flow:vertical;mso-layout-flow-alt:bottom-to-top">
                <w:txbxContent>
                  <w:p w14:paraId="7A8F094D" w14:textId="77777777" w:rsidR="00FC3BBD" w:rsidRPr="006454FC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6454FC">
                      <w:rPr>
                        <w:rFonts w:ascii="GOST_type_A" w:hAnsi="GOST_type_A"/>
                        <w:i/>
                        <w:sz w:val="24"/>
                      </w:rPr>
                      <w:t>Инв. № подп.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45952" behindDoc="0" locked="0" layoutInCell="1" allowOverlap="1" wp14:anchorId="6CEAEC1E" wp14:editId="0B712AB2">
              <wp:simplePos x="0" y="0"/>
              <wp:positionH relativeFrom="column">
                <wp:posOffset>-595630</wp:posOffset>
              </wp:positionH>
              <wp:positionV relativeFrom="paragraph">
                <wp:posOffset>-3742691</wp:posOffset>
              </wp:positionV>
              <wp:extent cx="457200" cy="0"/>
              <wp:effectExtent l="0" t="0" r="19050" b="19050"/>
              <wp:wrapNone/>
              <wp:docPr id="426" name="Прямая соединительная линия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59E696" id="Прямая соединительная линия 426" o:spid="_x0000_s1026" style="position:absolute;z-index:25164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-294.7pt" to="-10.9pt,-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 wp14:anchorId="0F7FA271" wp14:editId="2E87903C">
              <wp:simplePos x="0" y="0"/>
              <wp:positionH relativeFrom="column">
                <wp:posOffset>-595630</wp:posOffset>
              </wp:positionH>
              <wp:positionV relativeFrom="paragraph">
                <wp:posOffset>-2853691</wp:posOffset>
              </wp:positionV>
              <wp:extent cx="457200" cy="0"/>
              <wp:effectExtent l="0" t="0" r="19050" b="19050"/>
              <wp:wrapNone/>
              <wp:docPr id="425" name="Прямая соединительная линия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8342D5" id="Прямая соединительная линия 425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-224.7pt" to="-10.9pt,-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43904" behindDoc="0" locked="0" layoutInCell="1" allowOverlap="1" wp14:anchorId="21B516B4" wp14:editId="3B34C71D">
              <wp:simplePos x="0" y="0"/>
              <wp:positionH relativeFrom="column">
                <wp:posOffset>-595630</wp:posOffset>
              </wp:positionH>
              <wp:positionV relativeFrom="paragraph">
                <wp:posOffset>-1951991</wp:posOffset>
              </wp:positionV>
              <wp:extent cx="457200" cy="0"/>
              <wp:effectExtent l="0" t="0" r="19050" b="19050"/>
              <wp:wrapNone/>
              <wp:docPr id="424" name="Прямая соединительная линия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637515" id="Прямая соединительная линия 424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-153.7pt" to="-10.9pt,-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42880" behindDoc="0" locked="0" layoutInCell="1" allowOverlap="1" wp14:anchorId="72C78790" wp14:editId="6BA88BF5">
              <wp:simplePos x="0" y="0"/>
              <wp:positionH relativeFrom="column">
                <wp:posOffset>-595630</wp:posOffset>
              </wp:positionH>
              <wp:positionV relativeFrom="paragraph">
                <wp:posOffset>-720091</wp:posOffset>
              </wp:positionV>
              <wp:extent cx="457200" cy="0"/>
              <wp:effectExtent l="0" t="0" r="19050" b="19050"/>
              <wp:wrapNone/>
              <wp:docPr id="423" name="Прямая соединительная линия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F7EDB7" id="Прямая соединительная линия 423" o:spid="_x0000_s1026" style="position:absolute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-56.7pt" to="-10.9pt,-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41856" behindDoc="0" locked="0" layoutInCell="1" allowOverlap="1" wp14:anchorId="3C0E1E88" wp14:editId="04B609DF">
              <wp:simplePos x="0" y="0"/>
              <wp:positionH relativeFrom="column">
                <wp:posOffset>-595630</wp:posOffset>
              </wp:positionH>
              <wp:positionV relativeFrom="paragraph">
                <wp:posOffset>-4999991</wp:posOffset>
              </wp:positionV>
              <wp:extent cx="457200" cy="0"/>
              <wp:effectExtent l="0" t="0" r="19050" b="19050"/>
              <wp:wrapNone/>
              <wp:docPr id="422" name="Прямая соединительная линия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C5D4F5" id="Прямая соединительная линия 422" o:spid="_x0000_s1026" style="position:absolute;z-index:25164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-393.7pt" to="-10.9pt,-3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40832" behindDoc="0" locked="0" layoutInCell="1" allowOverlap="1" wp14:anchorId="56A567E8" wp14:editId="22901C74">
              <wp:simplePos x="0" y="0"/>
              <wp:positionH relativeFrom="column">
                <wp:posOffset>-595631</wp:posOffset>
              </wp:positionH>
              <wp:positionV relativeFrom="paragraph">
                <wp:posOffset>-4999990</wp:posOffset>
              </wp:positionV>
              <wp:extent cx="0" cy="5168900"/>
              <wp:effectExtent l="0" t="0" r="19050" b="12700"/>
              <wp:wrapNone/>
              <wp:docPr id="421" name="Прямая соединительная линия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1689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1DF335" id="Прямая соединительная линия 421" o:spid="_x0000_s1026" style="position:absolute;flip:y;z-index:251640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6.9pt,-393.7pt" to="-46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39808" behindDoc="0" locked="0" layoutInCell="1" allowOverlap="1" wp14:anchorId="0DA05A92" wp14:editId="5BBF5101">
              <wp:simplePos x="0" y="0"/>
              <wp:positionH relativeFrom="column">
                <wp:posOffset>-405131</wp:posOffset>
              </wp:positionH>
              <wp:positionV relativeFrom="paragraph">
                <wp:posOffset>-4999990</wp:posOffset>
              </wp:positionV>
              <wp:extent cx="0" cy="5168900"/>
              <wp:effectExtent l="0" t="0" r="19050" b="12700"/>
              <wp:wrapNone/>
              <wp:docPr id="420" name="Прямая соединительная линия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1689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981699" id="Прямая соединительная линия 420" o:spid="_x0000_s1026" style="position:absolute;flip:y;z-index:251639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1.9pt,-393.7pt" to="-31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" strokeweight="2pt">
              <v:stroke joinstyle="miter"/>
              <o:lock v:ext="edit" shapetype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19AE5" w14:textId="77777777" w:rsidR="00FC3BBD" w:rsidRDefault="00FC3BBD" w:rsidP="00C42EC6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55937585" wp14:editId="15104736">
              <wp:simplePos x="0" y="0"/>
              <wp:positionH relativeFrom="column">
                <wp:posOffset>3430270</wp:posOffset>
              </wp:positionH>
              <wp:positionV relativeFrom="paragraph">
                <wp:posOffset>-46990</wp:posOffset>
              </wp:positionV>
              <wp:extent cx="508000" cy="254000"/>
              <wp:effectExtent l="0" t="0" r="0" b="0"/>
              <wp:wrapNone/>
              <wp:docPr id="35" name="Надпись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7B798C" w14:textId="77777777" w:rsidR="00FC3BBD" w:rsidRPr="00782B7D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782B7D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Дата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37585" id="_x0000_t202" coordsize="21600,21600" o:spt="202" path="m,l,21600r21600,l21600,xe">
              <v:stroke joinstyle="miter"/>
              <v:path gradientshapeok="t" o:connecttype="rect"/>
            </v:shapetype>
            <v:shape id="Надпись 35" o:spid="_x0000_s1057" type="#_x0000_t202" style="position:absolute;margin-left:270.1pt;margin-top:-3.7pt;width:40pt;height:20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" filled="f" stroked="f" strokeweight=".5pt">
              <v:path arrowok="t"/>
              <v:textbox>
                <w:txbxContent>
                  <w:p w14:paraId="207B798C" w14:textId="77777777" w:rsidR="00FC3BBD" w:rsidRPr="00782B7D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782B7D">
                      <w:rPr>
                        <w:rFonts w:ascii="GOST_type_A" w:hAnsi="GOST_type_A"/>
                        <w:i/>
                        <w:sz w:val="24"/>
                      </w:rPr>
                      <w:t>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C889891" wp14:editId="0F51C420">
              <wp:simplePos x="0" y="0"/>
              <wp:positionH relativeFrom="column">
                <wp:posOffset>2985770</wp:posOffset>
              </wp:positionH>
              <wp:positionV relativeFrom="paragraph">
                <wp:posOffset>-46990</wp:posOffset>
              </wp:positionV>
              <wp:extent cx="508000" cy="254000"/>
              <wp:effectExtent l="0" t="0" r="0" b="0"/>
              <wp:wrapNone/>
              <wp:docPr id="34" name="Надпись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2102E" w14:textId="77777777" w:rsidR="00FC3BBD" w:rsidRPr="00782B7D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782B7D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Подп.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889891" id="Надпись 34" o:spid="_x0000_s1058" type="#_x0000_t202" style="position:absolute;margin-left:235.1pt;margin-top:-3.7pt;width:40pt;height: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" filled="f" stroked="f" strokeweight=".5pt">
              <v:path arrowok="t"/>
              <v:textbox>
                <w:txbxContent>
                  <w:p w14:paraId="6612102E" w14:textId="77777777" w:rsidR="00FC3BBD" w:rsidRPr="00782B7D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782B7D">
                      <w:rPr>
                        <w:rFonts w:ascii="GOST_type_A" w:hAnsi="GOST_type_A"/>
                        <w:i/>
                        <w:sz w:val="24"/>
                      </w:rPr>
                      <w:t>Подп.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EDDC41C" wp14:editId="2CB940C3">
              <wp:simplePos x="0" y="0"/>
              <wp:positionH relativeFrom="column">
                <wp:posOffset>2592070</wp:posOffset>
              </wp:positionH>
              <wp:positionV relativeFrom="paragraph">
                <wp:posOffset>-46990</wp:posOffset>
              </wp:positionV>
              <wp:extent cx="381000" cy="254000"/>
              <wp:effectExtent l="0" t="0" r="0" b="0"/>
              <wp:wrapNone/>
              <wp:docPr id="33" name="Надпись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14597" w14:textId="77777777" w:rsidR="00FC3BBD" w:rsidRPr="00782B7D" w:rsidRDefault="00FC3BBD">
                          <w:pPr>
                            <w:rPr>
                              <w:rFonts w:ascii="GOST_type_A" w:hAnsi="GOST_type_A"/>
                              <w:i/>
                              <w:sz w:val="24"/>
                            </w:rPr>
                          </w:pPr>
                          <w:r w:rsidRPr="00782B7D">
                            <w:rPr>
                              <w:rFonts w:ascii="GOST_type_A" w:hAnsi="GOST_type_A"/>
                              <w:i/>
                              <w:sz w:val="24"/>
                            </w:rPr>
                            <w:t>Изм.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DC41C" id="Надпись 33" o:spid="_x0000_s1059" type="#_x0000_t202" style="position:absolute;margin-left:204.1pt;margin-top:-3.7pt;width:30pt;height:2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" filled="f" stroked="f" strokeweight=".5pt">
              <v:path arrowok="t"/>
              <v:textbox>
                <w:txbxContent>
                  <w:p w14:paraId="4C914597" w14:textId="77777777" w:rsidR="00FC3BBD" w:rsidRPr="00782B7D" w:rsidRDefault="00FC3BBD">
                    <w:pPr>
                      <w:rPr>
                        <w:rFonts w:ascii="GOST_type_A" w:hAnsi="GOST_type_A"/>
                        <w:i/>
                        <w:sz w:val="24"/>
                      </w:rPr>
                    </w:pPr>
                    <w:r w:rsidRPr="00782B7D">
                      <w:rPr>
                        <w:rFonts w:ascii="GOST_type_A" w:hAnsi="GOST_type_A"/>
                        <w:i/>
                        <w:sz w:val="24"/>
                      </w:rPr>
                      <w:t>Изм.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3872" behindDoc="0" locked="0" layoutInCell="1" allowOverlap="1" wp14:anchorId="59F64378" wp14:editId="57872923">
              <wp:simplePos x="0" y="0"/>
              <wp:positionH relativeFrom="column">
                <wp:posOffset>3862069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32" name="Прямая соединительная линия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1C7DB3" id="Прямая соединительная линия 32" o:spid="_x0000_s1026" style="position:absolute;flip:y;z-index:25166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4.1pt,-31.7pt" to="304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0800" behindDoc="0" locked="0" layoutInCell="1" allowOverlap="1" wp14:anchorId="7741F5AF" wp14:editId="387B2FD6">
              <wp:simplePos x="0" y="0"/>
              <wp:positionH relativeFrom="column">
                <wp:posOffset>3506469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31" name="Прямая соединительная линия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4A6C7C" id="Прямая соединительная линия 31" o:spid="_x0000_s1026" style="position:absolute;flip:y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6.1pt,-31.7pt" to="276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7728" behindDoc="0" locked="0" layoutInCell="1" allowOverlap="1" wp14:anchorId="68E708EB" wp14:editId="024E19F5">
              <wp:simplePos x="0" y="0"/>
              <wp:positionH relativeFrom="column">
                <wp:posOffset>2934969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30" name="Прямая соединительная линия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CB195" id="Прямая соединительная линия 30" o:spid="_x0000_s1026" style="position:absolute;flip:y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1.1pt,-31.7pt" to="231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4656" behindDoc="0" locked="0" layoutInCell="1" allowOverlap="1" wp14:anchorId="094685C7" wp14:editId="7186D87E">
              <wp:simplePos x="0" y="0"/>
              <wp:positionH relativeFrom="column">
                <wp:posOffset>2668269</wp:posOffset>
              </wp:positionH>
              <wp:positionV relativeFrom="paragraph">
                <wp:posOffset>-402590</wp:posOffset>
              </wp:positionV>
              <wp:extent cx="0" cy="571500"/>
              <wp:effectExtent l="0" t="0" r="19050" b="19050"/>
              <wp:wrapNone/>
              <wp:docPr id="29" name="Прямая соединительная линия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56D547" id="Прямая соединительная линия 29" o:spid="_x0000_s1026" style="position:absolute;flip:y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0.1pt,-31.7pt" to="210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1584" behindDoc="0" locked="0" layoutInCell="1" allowOverlap="1" wp14:anchorId="5D2C4942" wp14:editId="07033E79">
              <wp:simplePos x="0" y="0"/>
              <wp:positionH relativeFrom="column">
                <wp:posOffset>2668270</wp:posOffset>
              </wp:positionH>
              <wp:positionV relativeFrom="paragraph">
                <wp:posOffset>-402591</wp:posOffset>
              </wp:positionV>
              <wp:extent cx="1193800" cy="0"/>
              <wp:effectExtent l="0" t="0" r="25400" b="19050"/>
              <wp:wrapNone/>
              <wp:docPr id="28" name="Прямая соединительная линия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8CDC2E" id="Прямая соединительная линия 28" o:spid="_x0000_s1026" style="position:absolute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-31.7pt" to="304.1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48512" behindDoc="0" locked="0" layoutInCell="1" allowOverlap="1" wp14:anchorId="2280651A" wp14:editId="32B35250">
              <wp:simplePos x="0" y="0"/>
              <wp:positionH relativeFrom="column">
                <wp:posOffset>2668270</wp:posOffset>
              </wp:positionH>
              <wp:positionV relativeFrom="paragraph">
                <wp:posOffset>-212091</wp:posOffset>
              </wp:positionV>
              <wp:extent cx="1193800" cy="0"/>
              <wp:effectExtent l="0" t="0" r="25400" b="19050"/>
              <wp:wrapNone/>
              <wp:docPr id="27" name="Прямая соединительная линия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13BEFD" id="Прямая соединительная линия 27" o:spid="_x0000_s1026" style="position:absolute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-16.7pt" to="304.1pt,-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45440" behindDoc="0" locked="0" layoutInCell="1" allowOverlap="1" wp14:anchorId="2469A5EC" wp14:editId="040F26EE">
              <wp:simplePos x="0" y="0"/>
              <wp:positionH relativeFrom="column">
                <wp:posOffset>2668270</wp:posOffset>
              </wp:positionH>
              <wp:positionV relativeFrom="paragraph">
                <wp:posOffset>-21591</wp:posOffset>
              </wp:positionV>
              <wp:extent cx="1193800" cy="0"/>
              <wp:effectExtent l="0" t="0" r="25400" b="19050"/>
              <wp:wrapNone/>
              <wp:docPr id="26" name="Прямая соединительная линия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3655C6" id="Прямая соединительная линия 26" o:spid="_x0000_s1026" style="position:absolute;z-index:25164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-1.7pt" to="304.1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42368" behindDoc="0" locked="0" layoutInCell="1" allowOverlap="1" wp14:anchorId="545523EB" wp14:editId="614FD5B2">
              <wp:simplePos x="0" y="0"/>
              <wp:positionH relativeFrom="column">
                <wp:posOffset>2668270</wp:posOffset>
              </wp:positionH>
              <wp:positionV relativeFrom="paragraph">
                <wp:posOffset>168909</wp:posOffset>
              </wp:positionV>
              <wp:extent cx="1193800" cy="0"/>
              <wp:effectExtent l="0" t="0" r="25400" b="19050"/>
              <wp:wrapNone/>
              <wp:docPr id="25" name="Прямая соединительная линия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9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FC10BC" id="Прямая соединительная линия 25" o:spid="_x0000_s1026" style="position:absolute;z-index:25164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1pt,13.3pt" to="304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" strokeweight="2pt">
              <v:stroke joinstyle="miter"/>
              <o:lock v:ext="edit" shapetype="f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10814" w14:textId="77777777" w:rsidR="00FC3BBD" w:rsidRDefault="00FC3BBD" w:rsidP="00C42EC6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1DC65" w14:textId="77777777" w:rsidR="007C758C" w:rsidRDefault="007C758C">
      <w:r>
        <w:separator/>
      </w:r>
    </w:p>
  </w:footnote>
  <w:footnote w:type="continuationSeparator" w:id="0">
    <w:p w14:paraId="0DFAE3CE" w14:textId="77777777" w:rsidR="007C758C" w:rsidRDefault="007C7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CF244" w14:textId="77777777" w:rsidR="00FC3BBD" w:rsidRDefault="00FC3BBD" w:rsidP="006454FC">
    <w:pPr>
      <w:pStyle w:val="a6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5FD6D66B" w14:textId="77777777" w:rsidR="00FC3BBD" w:rsidRDefault="00FC3BB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7E4F7" w14:textId="77777777" w:rsidR="00FC3BBD" w:rsidRDefault="00FC3BBD">
    <w:pPr>
      <w:pStyle w:val="a6"/>
    </w:pPr>
    <w:r>
      <w:rPr>
        <w:noProof/>
      </w:rPr>
      <mc:AlternateContent>
        <mc:Choice Requires="wps">
          <w:drawing>
            <wp:anchor distT="0" distB="0" distL="114299" distR="114299" simplePos="0" relativeHeight="251637760" behindDoc="0" locked="0" layoutInCell="1" allowOverlap="1" wp14:anchorId="2BAB2707" wp14:editId="60050850">
              <wp:simplePos x="0" y="0"/>
              <wp:positionH relativeFrom="column">
                <wp:posOffset>-138431</wp:posOffset>
              </wp:positionH>
              <wp:positionV relativeFrom="paragraph">
                <wp:posOffset>5092700</wp:posOffset>
              </wp:positionV>
              <wp:extent cx="0" cy="5168900"/>
              <wp:effectExtent l="0" t="0" r="19050" b="12700"/>
              <wp:wrapNone/>
              <wp:docPr id="418" name="Прямая соединительная линия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1689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20CBF9" id="Прямая соединительная линия 418" o:spid="_x0000_s1026" style="position:absolute;flip:y;z-index:251637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0.9pt,401pt" to="-10.9pt,8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27520" behindDoc="0" locked="0" layoutInCell="1" allowOverlap="1" wp14:anchorId="3C1CDDEC" wp14:editId="3A7A800D">
              <wp:simplePos x="0" y="0"/>
              <wp:positionH relativeFrom="column">
                <wp:posOffset>-595630</wp:posOffset>
              </wp:positionH>
              <wp:positionV relativeFrom="paragraph">
                <wp:posOffset>5092699</wp:posOffset>
              </wp:positionV>
              <wp:extent cx="457200" cy="0"/>
              <wp:effectExtent l="0" t="0" r="19050" b="19050"/>
              <wp:wrapNone/>
              <wp:docPr id="408" name="Прямая соединительная линия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571D0" id="Прямая соединительная линия 408" o:spid="_x0000_s1026" style="position:absolute;z-index:251627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9pt,401pt" to="-10.9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26496" behindDoc="0" locked="0" layoutInCell="1" allowOverlap="1" wp14:anchorId="088F39FC" wp14:editId="79B0220E">
              <wp:simplePos x="0" y="0"/>
              <wp:positionH relativeFrom="column">
                <wp:posOffset>-595631</wp:posOffset>
              </wp:positionH>
              <wp:positionV relativeFrom="paragraph">
                <wp:posOffset>5092700</wp:posOffset>
              </wp:positionV>
              <wp:extent cx="0" cy="5168900"/>
              <wp:effectExtent l="0" t="0" r="19050" b="12700"/>
              <wp:wrapNone/>
              <wp:docPr id="407" name="Прямая соединительная линия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1689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2A5750" id="Прямая соединительная линия 407" o:spid="_x0000_s1026" style="position:absolute;flip:y;z-index:251626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6.9pt,401pt" to="-46.9pt,8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" strokeweight="2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25472" behindDoc="0" locked="0" layoutInCell="1" allowOverlap="1" wp14:anchorId="7517650D" wp14:editId="1D8C8834">
              <wp:simplePos x="0" y="0"/>
              <wp:positionH relativeFrom="column">
                <wp:posOffset>-405131</wp:posOffset>
              </wp:positionH>
              <wp:positionV relativeFrom="paragraph">
                <wp:posOffset>5092700</wp:posOffset>
              </wp:positionV>
              <wp:extent cx="0" cy="5168900"/>
              <wp:effectExtent l="0" t="0" r="19050" b="12700"/>
              <wp:wrapNone/>
              <wp:docPr id="406" name="Прямая соединительная линия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516890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0E339A" id="Прямая соединительная линия 406" o:spid="_x0000_s1026" style="position:absolute;flip:y;z-index:251625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1.9pt,401pt" to="-31.9pt,8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" strokeweight="2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31BBB" w14:textId="196F104F" w:rsidR="00FC3BBD" w:rsidRPr="006454FC" w:rsidRDefault="00FC3BBD" w:rsidP="00567ED6">
    <w:pPr>
      <w:pStyle w:val="a6"/>
      <w:framePr w:wrap="around" w:vAnchor="text" w:hAnchor="margin" w:xAlign="center" w:y="1"/>
      <w:rPr>
        <w:rStyle w:val="af0"/>
      </w:rPr>
    </w:pPr>
    <w:r w:rsidRPr="006454FC">
      <w:rPr>
        <w:rStyle w:val="af0"/>
      </w:rPr>
      <w:fldChar w:fldCharType="begin"/>
    </w:r>
    <w:r w:rsidRPr="006454FC">
      <w:rPr>
        <w:rStyle w:val="af0"/>
      </w:rPr>
      <w:instrText xml:space="preserve">PAGE  </w:instrText>
    </w:r>
    <w:r w:rsidRPr="006454FC">
      <w:rPr>
        <w:rStyle w:val="af0"/>
      </w:rPr>
      <w:fldChar w:fldCharType="separate"/>
    </w:r>
    <w:r w:rsidR="0002701A">
      <w:rPr>
        <w:rStyle w:val="af0"/>
        <w:noProof/>
      </w:rPr>
      <w:t>4</w:t>
    </w:r>
    <w:r w:rsidRPr="006454FC">
      <w:rPr>
        <w:rStyle w:val="af0"/>
      </w:rPr>
      <w:fldChar w:fldCharType="end"/>
    </w:r>
  </w:p>
  <w:p w14:paraId="35EB96B9" w14:textId="77777777" w:rsidR="00FC3BBD" w:rsidRDefault="00FC3BBD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7F29C7A" wp14:editId="0169AC25">
              <wp:simplePos x="0" y="0"/>
              <wp:positionH relativeFrom="column">
                <wp:posOffset>0</wp:posOffset>
              </wp:positionH>
              <wp:positionV relativeFrom="paragraph">
                <wp:posOffset>165100</wp:posOffset>
              </wp:positionV>
              <wp:extent cx="6300470" cy="292100"/>
              <wp:effectExtent l="0" t="0" r="0" b="0"/>
              <wp:wrapNone/>
              <wp:docPr id="434" name="Надпись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00470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815844" w14:textId="77777777" w:rsidR="00FC3BBD" w:rsidRDefault="00FC3BBD" w:rsidP="006454FC">
                          <w:pPr>
                            <w:jc w:val="center"/>
                          </w:pPr>
                          <w:r>
                            <w:t>ХХХ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29C7A" id="_x0000_t202" coordsize="21600,21600" o:spt="202" path="m,l,21600r21600,l21600,xe">
              <v:stroke joinstyle="miter"/>
              <v:path gradientshapeok="t" o:connecttype="rect"/>
            </v:shapetype>
            <v:shape id="Надпись 434" o:spid="_x0000_s1047" type="#_x0000_t202" style="position:absolute;margin-left:0;margin-top:13pt;width:496.1pt;height:2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" filled="f" stroked="f" strokeweight=".5pt">
              <v:path arrowok="t"/>
              <v:textbox>
                <w:txbxContent>
                  <w:p w14:paraId="44815844" w14:textId="77777777" w:rsidR="00FC3BBD" w:rsidRDefault="00FC3BBD" w:rsidP="006454FC">
                    <w:pPr>
                      <w:jc w:val="center"/>
                    </w:pPr>
                    <w:r>
                      <w:t>ХХХ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6.75pt;height:17.25pt;visibility:visible;mso-wrap-style:square" o:bullet="t">
        <v:imagedata r:id="rId1" o:title=""/>
      </v:shape>
    </w:pict>
  </w:numPicBullet>
  <w:numPicBullet w:numPicBulletId="1">
    <w:pict>
      <v:shape id="_x0000_i1041" type="#_x0000_t75" style="width:21.75pt;height:18.75pt;visibility:visible;mso-wrap-style:square" o:bullet="t">
        <v:imagedata r:id="rId2" o:title=""/>
      </v:shape>
    </w:pict>
  </w:numPicBullet>
  <w:numPicBullet w:numPicBulletId="2">
    <w:pict>
      <v:shape id="_x0000_i1042" type="#_x0000_t75" style="width:21pt;height:18.75pt;visibility:visible;mso-wrap-style:square" o:bullet="t">
        <v:imagedata r:id="rId3" o:title=""/>
      </v:shape>
    </w:pict>
  </w:numPicBullet>
  <w:numPicBullet w:numPicBulletId="3">
    <w:pict>
      <v:shape id="_x0000_i1043" type="#_x0000_t75" style="width:19.5pt;height:19.5pt;visibility:visible;mso-wrap-style:square" o:bullet="t">
        <v:imagedata r:id="rId4" o:title=""/>
      </v:shape>
    </w:pict>
  </w:numPicBullet>
  <w:numPicBullet w:numPicBulletId="4">
    <w:pict>
      <v:shape id="_x0000_i1044" type="#_x0000_t75" style="width:21pt;height:17.25pt;visibility:visible;mso-wrap-style:square" o:bullet="t">
        <v:imagedata r:id="rId5" o:title=""/>
      </v:shape>
    </w:pict>
  </w:numPicBullet>
  <w:numPicBullet w:numPicBulletId="5">
    <w:pict>
      <v:shape id="_x0000_i1045" type="#_x0000_t75" style="width:21pt;height:19.5pt;visibility:visible;mso-wrap-style:square" o:bullet="t">
        <v:imagedata r:id="rId6" o:title=""/>
      </v:shape>
    </w:pict>
  </w:numPicBullet>
  <w:numPicBullet w:numPicBulletId="6">
    <w:pict>
      <v:shape id="_x0000_i1046" type="#_x0000_t75" style="width:19.5pt;height:19.5pt;visibility:visible;mso-wrap-style:square" o:bullet="t">
        <v:imagedata r:id="rId7" o:title=""/>
      </v:shape>
    </w:pict>
  </w:numPicBullet>
  <w:numPicBullet w:numPicBulletId="7">
    <w:pict>
      <v:shape id="_x0000_i1047" type="#_x0000_t75" style="width:17.25pt;height:15.75pt;visibility:visible;mso-wrap-style:square" o:bullet="t">
        <v:imagedata r:id="rId8" o:title=""/>
      </v:shape>
    </w:pict>
  </w:numPicBullet>
  <w:numPicBullet w:numPicBulletId="8">
    <w:pict>
      <v:shape id="_x0000_i1048" type="#_x0000_t75" style="width:21pt;height:18.75pt;visibility:visible;mso-wrap-style:square" o:bullet="t">
        <v:imagedata r:id="rId9" o:title=""/>
      </v:shape>
    </w:pict>
  </w:numPicBullet>
  <w:numPicBullet w:numPicBulletId="9">
    <w:pict>
      <v:shape id="_x0000_i1049" type="#_x0000_t75" style="width:18.75pt;height:17.25pt;visibility:visible;mso-wrap-style:square" o:bullet="t">
        <v:imagedata r:id="rId10" o:title=""/>
      </v:shape>
    </w:pict>
  </w:numPicBullet>
  <w:numPicBullet w:numPicBulletId="10">
    <w:pict>
      <v:shape id="_x0000_i1050" type="#_x0000_t75" style="width:21pt;height:20.25pt;visibility:visible;mso-wrap-style:square" o:bullet="t">
        <v:imagedata r:id="rId11" o:title=""/>
      </v:shape>
    </w:pict>
  </w:numPicBullet>
  <w:numPicBullet w:numPicBulletId="11">
    <w:pict>
      <v:shape id="_x0000_i1051" type="#_x0000_t75" style="width:21pt;height:20.25pt;visibility:visible;mso-wrap-style:square" o:bullet="t">
        <v:imagedata r:id="rId12" o:title=""/>
      </v:shape>
    </w:pict>
  </w:numPicBullet>
  <w:numPicBullet w:numPicBulletId="12">
    <w:pict>
      <v:shape id="_x0000_i1052" type="#_x0000_t75" style="width:19.5pt;height:19.5pt;visibility:visible;mso-wrap-style:square" o:bullet="t">
        <v:imagedata r:id="rId13" o:title=""/>
      </v:shape>
    </w:pict>
  </w:numPicBullet>
  <w:numPicBullet w:numPicBulletId="13">
    <w:pict>
      <v:shape id="_x0000_i1053" type="#_x0000_t75" style="width:21.75pt;height:20.25pt;visibility:visible;mso-wrap-style:square" o:bullet="t">
        <v:imagedata r:id="rId14" o:title=""/>
      </v:shape>
    </w:pict>
  </w:numPicBullet>
  <w:abstractNum w:abstractNumId="0" w15:restartNumberingAfterBreak="0">
    <w:nsid w:val="00805AC5"/>
    <w:multiLevelType w:val="hybridMultilevel"/>
    <w:tmpl w:val="F2A41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F0FCF"/>
    <w:multiLevelType w:val="hybridMultilevel"/>
    <w:tmpl w:val="46720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145E3"/>
    <w:multiLevelType w:val="hybridMultilevel"/>
    <w:tmpl w:val="9E0A5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543A4"/>
    <w:multiLevelType w:val="multilevel"/>
    <w:tmpl w:val="243A2E40"/>
    <w:lvl w:ilvl="0">
      <w:start w:val="1"/>
      <w:numFmt w:val="bullet"/>
      <w:pStyle w:val="a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0" w:firstLine="79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2A3B5637"/>
    <w:multiLevelType w:val="hybridMultilevel"/>
    <w:tmpl w:val="66AAE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C40CB"/>
    <w:multiLevelType w:val="multilevel"/>
    <w:tmpl w:val="6A0A702E"/>
    <w:lvl w:ilvl="0">
      <w:start w:val="3"/>
      <w:numFmt w:val="bullet"/>
      <w:pStyle w:val="a0"/>
      <w:suff w:val="space"/>
      <w:lvlText w:val=""/>
      <w:lvlJc w:val="left"/>
      <w:pPr>
        <w:ind w:left="-283" w:firstLine="567"/>
      </w:pPr>
      <w:rPr>
        <w:rFonts w:ascii="Symbol" w:hAnsi="Symbol" w:hint="default"/>
        <w:b w:val="0"/>
        <w:bCs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8"/>
        <w:szCs w:val="28"/>
        <w:u w:val="none"/>
        <w:vertAlign w:val="baseline"/>
        <w:em w:val="none"/>
        <w:lang w:val="ru-RU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6" w15:restartNumberingAfterBreak="0">
    <w:nsid w:val="341E33CF"/>
    <w:multiLevelType w:val="hybridMultilevel"/>
    <w:tmpl w:val="09705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9204A"/>
    <w:multiLevelType w:val="multilevel"/>
    <w:tmpl w:val="F7FE9414"/>
    <w:lvl w:ilvl="0">
      <w:start w:val="1"/>
      <w:numFmt w:val="bullet"/>
      <w:lvlText w:val="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firstLine="79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1A02AC9"/>
    <w:multiLevelType w:val="hybridMultilevel"/>
    <w:tmpl w:val="0BB4547E"/>
    <w:lvl w:ilvl="0" w:tplc="F2680670">
      <w:start w:val="1"/>
      <w:numFmt w:val="bullet"/>
      <w:pStyle w:val="19-"/>
      <w:suff w:val="space"/>
      <w:lvlText w:val=""/>
      <w:lvlJc w:val="left"/>
      <w:pPr>
        <w:ind w:left="426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6C34AC6"/>
    <w:multiLevelType w:val="multilevel"/>
    <w:tmpl w:val="DDFA4D1A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b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cs="Times New Roman"/>
        <w:i w:val="0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0" w15:restartNumberingAfterBreak="0">
    <w:nsid w:val="572160BC"/>
    <w:multiLevelType w:val="multilevel"/>
    <w:tmpl w:val="8572CAB2"/>
    <w:lvl w:ilvl="0">
      <w:start w:val="3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860" w:hanging="576"/>
      </w:pPr>
      <w:rPr>
        <w:rFonts w:hint="default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9"/>
  </w:num>
  <w:num w:numId="5">
    <w:abstractNumId w:val="7"/>
  </w:num>
  <w:num w:numId="6">
    <w:abstractNumId w:val="10"/>
  </w:num>
  <w:num w:numId="7">
    <w:abstractNumId w:val="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"/>
  </w:num>
  <w:num w:numId="14">
    <w:abstractNumId w:val="4"/>
  </w:num>
  <w:num w:numId="15">
    <w:abstractNumId w:val="6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2"/>
  </w:num>
  <w:num w:numId="21">
    <w:abstractNumId w:val="10"/>
  </w:num>
  <w:num w:numId="2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6C3"/>
    <w:rsid w:val="00000516"/>
    <w:rsid w:val="000034F9"/>
    <w:rsid w:val="00004677"/>
    <w:rsid w:val="000121B2"/>
    <w:rsid w:val="0001390B"/>
    <w:rsid w:val="00014734"/>
    <w:rsid w:val="00014B19"/>
    <w:rsid w:val="00017B92"/>
    <w:rsid w:val="0002047B"/>
    <w:rsid w:val="000221CD"/>
    <w:rsid w:val="000224C8"/>
    <w:rsid w:val="00022FFA"/>
    <w:rsid w:val="000264F5"/>
    <w:rsid w:val="0002701A"/>
    <w:rsid w:val="0003649B"/>
    <w:rsid w:val="00036762"/>
    <w:rsid w:val="00036C45"/>
    <w:rsid w:val="0003724A"/>
    <w:rsid w:val="00037883"/>
    <w:rsid w:val="00040458"/>
    <w:rsid w:val="00041425"/>
    <w:rsid w:val="00041C5B"/>
    <w:rsid w:val="00047BDB"/>
    <w:rsid w:val="00051291"/>
    <w:rsid w:val="000526F5"/>
    <w:rsid w:val="000541B3"/>
    <w:rsid w:val="00055249"/>
    <w:rsid w:val="00055E99"/>
    <w:rsid w:val="000565DC"/>
    <w:rsid w:val="00056B3C"/>
    <w:rsid w:val="0006266F"/>
    <w:rsid w:val="0006336C"/>
    <w:rsid w:val="000633CB"/>
    <w:rsid w:val="000649E3"/>
    <w:rsid w:val="00064E92"/>
    <w:rsid w:val="00065B4A"/>
    <w:rsid w:val="00065C26"/>
    <w:rsid w:val="00067D95"/>
    <w:rsid w:val="000748F8"/>
    <w:rsid w:val="000760CA"/>
    <w:rsid w:val="00076C32"/>
    <w:rsid w:val="000823B4"/>
    <w:rsid w:val="00083674"/>
    <w:rsid w:val="00084460"/>
    <w:rsid w:val="000854AC"/>
    <w:rsid w:val="000872D8"/>
    <w:rsid w:val="000906C7"/>
    <w:rsid w:val="00090F9E"/>
    <w:rsid w:val="00093295"/>
    <w:rsid w:val="00093878"/>
    <w:rsid w:val="0009409E"/>
    <w:rsid w:val="00095173"/>
    <w:rsid w:val="0009584B"/>
    <w:rsid w:val="00097573"/>
    <w:rsid w:val="00097CC4"/>
    <w:rsid w:val="000A05B8"/>
    <w:rsid w:val="000A23A1"/>
    <w:rsid w:val="000A2726"/>
    <w:rsid w:val="000A3569"/>
    <w:rsid w:val="000A3BC4"/>
    <w:rsid w:val="000A49CD"/>
    <w:rsid w:val="000B04C5"/>
    <w:rsid w:val="000B3EAC"/>
    <w:rsid w:val="000B58B8"/>
    <w:rsid w:val="000B5BE3"/>
    <w:rsid w:val="000B7ADD"/>
    <w:rsid w:val="000C0262"/>
    <w:rsid w:val="000C0AA9"/>
    <w:rsid w:val="000C0EFF"/>
    <w:rsid w:val="000C12E6"/>
    <w:rsid w:val="000C189A"/>
    <w:rsid w:val="000C3AA7"/>
    <w:rsid w:val="000C5002"/>
    <w:rsid w:val="000D18B9"/>
    <w:rsid w:val="000D2DAF"/>
    <w:rsid w:val="000D4473"/>
    <w:rsid w:val="000D5905"/>
    <w:rsid w:val="000D655D"/>
    <w:rsid w:val="000D6E1A"/>
    <w:rsid w:val="000D73C1"/>
    <w:rsid w:val="000E4765"/>
    <w:rsid w:val="000E56C6"/>
    <w:rsid w:val="000E5817"/>
    <w:rsid w:val="000F165A"/>
    <w:rsid w:val="000F2418"/>
    <w:rsid w:val="000F36B2"/>
    <w:rsid w:val="000F4E29"/>
    <w:rsid w:val="000F5BB5"/>
    <w:rsid w:val="000F7282"/>
    <w:rsid w:val="00100EDA"/>
    <w:rsid w:val="00101AA4"/>
    <w:rsid w:val="00101DE5"/>
    <w:rsid w:val="0010356F"/>
    <w:rsid w:val="00111247"/>
    <w:rsid w:val="00111323"/>
    <w:rsid w:val="00113024"/>
    <w:rsid w:val="00114338"/>
    <w:rsid w:val="00116870"/>
    <w:rsid w:val="00116DA7"/>
    <w:rsid w:val="00121224"/>
    <w:rsid w:val="00122857"/>
    <w:rsid w:val="00124E04"/>
    <w:rsid w:val="00125B51"/>
    <w:rsid w:val="00126884"/>
    <w:rsid w:val="00132C18"/>
    <w:rsid w:val="00132F77"/>
    <w:rsid w:val="001333B1"/>
    <w:rsid w:val="00133DD5"/>
    <w:rsid w:val="0013571F"/>
    <w:rsid w:val="00136368"/>
    <w:rsid w:val="001365C1"/>
    <w:rsid w:val="00137E01"/>
    <w:rsid w:val="00143CD4"/>
    <w:rsid w:val="00146DB3"/>
    <w:rsid w:val="00147424"/>
    <w:rsid w:val="00151566"/>
    <w:rsid w:val="00154532"/>
    <w:rsid w:val="001549DC"/>
    <w:rsid w:val="00154AFA"/>
    <w:rsid w:val="00156013"/>
    <w:rsid w:val="00157D00"/>
    <w:rsid w:val="00162D17"/>
    <w:rsid w:val="00164D7A"/>
    <w:rsid w:val="00171925"/>
    <w:rsid w:val="00172696"/>
    <w:rsid w:val="00174D94"/>
    <w:rsid w:val="001754FA"/>
    <w:rsid w:val="00175652"/>
    <w:rsid w:val="0017595B"/>
    <w:rsid w:val="0017668B"/>
    <w:rsid w:val="001774A6"/>
    <w:rsid w:val="00180633"/>
    <w:rsid w:val="00181A64"/>
    <w:rsid w:val="00181C11"/>
    <w:rsid w:val="00182243"/>
    <w:rsid w:val="001858D6"/>
    <w:rsid w:val="00186012"/>
    <w:rsid w:val="00186EA1"/>
    <w:rsid w:val="00187CF1"/>
    <w:rsid w:val="0019063D"/>
    <w:rsid w:val="00192F3F"/>
    <w:rsid w:val="00194274"/>
    <w:rsid w:val="001947FD"/>
    <w:rsid w:val="00195465"/>
    <w:rsid w:val="00195B55"/>
    <w:rsid w:val="001975EC"/>
    <w:rsid w:val="001A30E8"/>
    <w:rsid w:val="001A41B6"/>
    <w:rsid w:val="001A6496"/>
    <w:rsid w:val="001A67BB"/>
    <w:rsid w:val="001B0510"/>
    <w:rsid w:val="001B2EED"/>
    <w:rsid w:val="001B3351"/>
    <w:rsid w:val="001B44D7"/>
    <w:rsid w:val="001B460D"/>
    <w:rsid w:val="001B4D42"/>
    <w:rsid w:val="001B6652"/>
    <w:rsid w:val="001B670E"/>
    <w:rsid w:val="001B77EE"/>
    <w:rsid w:val="001C0B73"/>
    <w:rsid w:val="001C3534"/>
    <w:rsid w:val="001C368D"/>
    <w:rsid w:val="001C39DA"/>
    <w:rsid w:val="001C4231"/>
    <w:rsid w:val="001C44A4"/>
    <w:rsid w:val="001C507A"/>
    <w:rsid w:val="001C6DE2"/>
    <w:rsid w:val="001C6F12"/>
    <w:rsid w:val="001D3763"/>
    <w:rsid w:val="001D4A95"/>
    <w:rsid w:val="001D5E92"/>
    <w:rsid w:val="001D61EA"/>
    <w:rsid w:val="001E07E2"/>
    <w:rsid w:val="001E0B92"/>
    <w:rsid w:val="001E1371"/>
    <w:rsid w:val="001E27EA"/>
    <w:rsid w:val="001E374D"/>
    <w:rsid w:val="001F02BB"/>
    <w:rsid w:val="001F36EE"/>
    <w:rsid w:val="001F3925"/>
    <w:rsid w:val="001F567A"/>
    <w:rsid w:val="001F5F2B"/>
    <w:rsid w:val="001F6786"/>
    <w:rsid w:val="001F6AC7"/>
    <w:rsid w:val="001F6F16"/>
    <w:rsid w:val="002008B1"/>
    <w:rsid w:val="00200B2E"/>
    <w:rsid w:val="002013B1"/>
    <w:rsid w:val="00201785"/>
    <w:rsid w:val="00205423"/>
    <w:rsid w:val="002054AC"/>
    <w:rsid w:val="0020551A"/>
    <w:rsid w:val="002057FB"/>
    <w:rsid w:val="00205E4B"/>
    <w:rsid w:val="00205F5E"/>
    <w:rsid w:val="002070B9"/>
    <w:rsid w:val="0021035A"/>
    <w:rsid w:val="00211CB0"/>
    <w:rsid w:val="002126E5"/>
    <w:rsid w:val="002149E1"/>
    <w:rsid w:val="002166D7"/>
    <w:rsid w:val="00217B78"/>
    <w:rsid w:val="00217BCC"/>
    <w:rsid w:val="00220662"/>
    <w:rsid w:val="00221C4A"/>
    <w:rsid w:val="00221D35"/>
    <w:rsid w:val="0022293F"/>
    <w:rsid w:val="00222A53"/>
    <w:rsid w:val="002231D6"/>
    <w:rsid w:val="00224560"/>
    <w:rsid w:val="00226F13"/>
    <w:rsid w:val="002309B5"/>
    <w:rsid w:val="00231F83"/>
    <w:rsid w:val="00233979"/>
    <w:rsid w:val="00233D5E"/>
    <w:rsid w:val="00234ED9"/>
    <w:rsid w:val="002406BF"/>
    <w:rsid w:val="00241299"/>
    <w:rsid w:val="0024269E"/>
    <w:rsid w:val="0024453A"/>
    <w:rsid w:val="00244771"/>
    <w:rsid w:val="00244F89"/>
    <w:rsid w:val="00246061"/>
    <w:rsid w:val="00251078"/>
    <w:rsid w:val="0025107B"/>
    <w:rsid w:val="00251218"/>
    <w:rsid w:val="0025135E"/>
    <w:rsid w:val="00253C02"/>
    <w:rsid w:val="00254995"/>
    <w:rsid w:val="002600A9"/>
    <w:rsid w:val="00262164"/>
    <w:rsid w:val="00263E63"/>
    <w:rsid w:val="002721BE"/>
    <w:rsid w:val="00272D18"/>
    <w:rsid w:val="00274B18"/>
    <w:rsid w:val="0027550D"/>
    <w:rsid w:val="00275A51"/>
    <w:rsid w:val="002775FB"/>
    <w:rsid w:val="00280651"/>
    <w:rsid w:val="00281C82"/>
    <w:rsid w:val="002828E2"/>
    <w:rsid w:val="00282CC2"/>
    <w:rsid w:val="00283A76"/>
    <w:rsid w:val="0028544D"/>
    <w:rsid w:val="00285BE3"/>
    <w:rsid w:val="00285CB5"/>
    <w:rsid w:val="00285EFC"/>
    <w:rsid w:val="00286FCC"/>
    <w:rsid w:val="00291674"/>
    <w:rsid w:val="002917B7"/>
    <w:rsid w:val="00293333"/>
    <w:rsid w:val="00297006"/>
    <w:rsid w:val="002973D5"/>
    <w:rsid w:val="0029752D"/>
    <w:rsid w:val="002A018F"/>
    <w:rsid w:val="002A2020"/>
    <w:rsid w:val="002A221F"/>
    <w:rsid w:val="002A42C4"/>
    <w:rsid w:val="002A5257"/>
    <w:rsid w:val="002A703F"/>
    <w:rsid w:val="002A74C4"/>
    <w:rsid w:val="002B1BCF"/>
    <w:rsid w:val="002B285A"/>
    <w:rsid w:val="002B36F0"/>
    <w:rsid w:val="002B3DDC"/>
    <w:rsid w:val="002B4AC5"/>
    <w:rsid w:val="002B4DA2"/>
    <w:rsid w:val="002B66A0"/>
    <w:rsid w:val="002C0086"/>
    <w:rsid w:val="002C2B93"/>
    <w:rsid w:val="002C68C4"/>
    <w:rsid w:val="002C69BA"/>
    <w:rsid w:val="002D0A19"/>
    <w:rsid w:val="002D234B"/>
    <w:rsid w:val="002E1A85"/>
    <w:rsid w:val="002E2181"/>
    <w:rsid w:val="002E3364"/>
    <w:rsid w:val="002E4213"/>
    <w:rsid w:val="002E5003"/>
    <w:rsid w:val="002E7024"/>
    <w:rsid w:val="002F09CC"/>
    <w:rsid w:val="002F2A2D"/>
    <w:rsid w:val="002F2EC8"/>
    <w:rsid w:val="002F2FE3"/>
    <w:rsid w:val="002F447A"/>
    <w:rsid w:val="002F5230"/>
    <w:rsid w:val="002F52D8"/>
    <w:rsid w:val="002F5679"/>
    <w:rsid w:val="0030059F"/>
    <w:rsid w:val="003039EE"/>
    <w:rsid w:val="00306BB1"/>
    <w:rsid w:val="00310B60"/>
    <w:rsid w:val="00313591"/>
    <w:rsid w:val="00313BA2"/>
    <w:rsid w:val="0031623E"/>
    <w:rsid w:val="00324D87"/>
    <w:rsid w:val="003276EB"/>
    <w:rsid w:val="00327737"/>
    <w:rsid w:val="00327AC9"/>
    <w:rsid w:val="0033170E"/>
    <w:rsid w:val="00334D2D"/>
    <w:rsid w:val="003364F3"/>
    <w:rsid w:val="00336F7D"/>
    <w:rsid w:val="003418ED"/>
    <w:rsid w:val="00341AD0"/>
    <w:rsid w:val="00342332"/>
    <w:rsid w:val="00342DB5"/>
    <w:rsid w:val="003435CD"/>
    <w:rsid w:val="003450D6"/>
    <w:rsid w:val="00346B81"/>
    <w:rsid w:val="00347169"/>
    <w:rsid w:val="00350A61"/>
    <w:rsid w:val="00352087"/>
    <w:rsid w:val="00353F06"/>
    <w:rsid w:val="0035469D"/>
    <w:rsid w:val="0035494C"/>
    <w:rsid w:val="00355334"/>
    <w:rsid w:val="00360020"/>
    <w:rsid w:val="00361B04"/>
    <w:rsid w:val="00364657"/>
    <w:rsid w:val="003669FC"/>
    <w:rsid w:val="00367168"/>
    <w:rsid w:val="00371FED"/>
    <w:rsid w:val="0037603A"/>
    <w:rsid w:val="0037621E"/>
    <w:rsid w:val="00376B9A"/>
    <w:rsid w:val="0037725E"/>
    <w:rsid w:val="0037784A"/>
    <w:rsid w:val="00383D07"/>
    <w:rsid w:val="003857D1"/>
    <w:rsid w:val="00386360"/>
    <w:rsid w:val="00391422"/>
    <w:rsid w:val="00391FAC"/>
    <w:rsid w:val="0039265C"/>
    <w:rsid w:val="0039468C"/>
    <w:rsid w:val="00394F57"/>
    <w:rsid w:val="00397EC7"/>
    <w:rsid w:val="003A05A9"/>
    <w:rsid w:val="003A1248"/>
    <w:rsid w:val="003A2A76"/>
    <w:rsid w:val="003A627C"/>
    <w:rsid w:val="003B1F83"/>
    <w:rsid w:val="003B38B9"/>
    <w:rsid w:val="003B575D"/>
    <w:rsid w:val="003C194C"/>
    <w:rsid w:val="003C7528"/>
    <w:rsid w:val="003D0B5B"/>
    <w:rsid w:val="003D26AE"/>
    <w:rsid w:val="003D495E"/>
    <w:rsid w:val="003D5F3F"/>
    <w:rsid w:val="003D5FC3"/>
    <w:rsid w:val="003D621C"/>
    <w:rsid w:val="003D7CD6"/>
    <w:rsid w:val="003E05DC"/>
    <w:rsid w:val="003E099E"/>
    <w:rsid w:val="003E0B93"/>
    <w:rsid w:val="003E14A1"/>
    <w:rsid w:val="003E1FDA"/>
    <w:rsid w:val="003E3CFD"/>
    <w:rsid w:val="003E4D5B"/>
    <w:rsid w:val="003E5D94"/>
    <w:rsid w:val="003E724C"/>
    <w:rsid w:val="003F0023"/>
    <w:rsid w:val="003F002A"/>
    <w:rsid w:val="003F25A6"/>
    <w:rsid w:val="003F6263"/>
    <w:rsid w:val="003F62B9"/>
    <w:rsid w:val="003F6999"/>
    <w:rsid w:val="003F79BF"/>
    <w:rsid w:val="003F7EF5"/>
    <w:rsid w:val="00400DB7"/>
    <w:rsid w:val="0040101F"/>
    <w:rsid w:val="004040FC"/>
    <w:rsid w:val="0040565F"/>
    <w:rsid w:val="0040616D"/>
    <w:rsid w:val="004073B8"/>
    <w:rsid w:val="00411894"/>
    <w:rsid w:val="00412018"/>
    <w:rsid w:val="00415938"/>
    <w:rsid w:val="00416831"/>
    <w:rsid w:val="00421D4A"/>
    <w:rsid w:val="00423B34"/>
    <w:rsid w:val="00425BE3"/>
    <w:rsid w:val="00426BB5"/>
    <w:rsid w:val="004303D3"/>
    <w:rsid w:val="004304D2"/>
    <w:rsid w:val="00431103"/>
    <w:rsid w:val="0043168A"/>
    <w:rsid w:val="00435F26"/>
    <w:rsid w:val="004362C9"/>
    <w:rsid w:val="00440875"/>
    <w:rsid w:val="004413C5"/>
    <w:rsid w:val="004453B1"/>
    <w:rsid w:val="00445500"/>
    <w:rsid w:val="00445972"/>
    <w:rsid w:val="00447811"/>
    <w:rsid w:val="00447B96"/>
    <w:rsid w:val="0045043F"/>
    <w:rsid w:val="00455F2A"/>
    <w:rsid w:val="00456EAE"/>
    <w:rsid w:val="00460E51"/>
    <w:rsid w:val="00463FC2"/>
    <w:rsid w:val="00464BF6"/>
    <w:rsid w:val="00465029"/>
    <w:rsid w:val="0046794B"/>
    <w:rsid w:val="0047079A"/>
    <w:rsid w:val="00470B87"/>
    <w:rsid w:val="00471FF3"/>
    <w:rsid w:val="004747C2"/>
    <w:rsid w:val="00475522"/>
    <w:rsid w:val="00476DF9"/>
    <w:rsid w:val="00480724"/>
    <w:rsid w:val="00481B1A"/>
    <w:rsid w:val="004832B1"/>
    <w:rsid w:val="004832B4"/>
    <w:rsid w:val="00484865"/>
    <w:rsid w:val="00484977"/>
    <w:rsid w:val="004858FF"/>
    <w:rsid w:val="004865AD"/>
    <w:rsid w:val="00490225"/>
    <w:rsid w:val="0049022B"/>
    <w:rsid w:val="00491126"/>
    <w:rsid w:val="00491624"/>
    <w:rsid w:val="00491CB6"/>
    <w:rsid w:val="0049286C"/>
    <w:rsid w:val="0049313B"/>
    <w:rsid w:val="004956EE"/>
    <w:rsid w:val="004979D4"/>
    <w:rsid w:val="004A01E1"/>
    <w:rsid w:val="004A1901"/>
    <w:rsid w:val="004A1A09"/>
    <w:rsid w:val="004A2DBD"/>
    <w:rsid w:val="004A308A"/>
    <w:rsid w:val="004A3DC9"/>
    <w:rsid w:val="004A4EC6"/>
    <w:rsid w:val="004A4FF6"/>
    <w:rsid w:val="004A70A8"/>
    <w:rsid w:val="004B0F78"/>
    <w:rsid w:val="004B5697"/>
    <w:rsid w:val="004B6990"/>
    <w:rsid w:val="004C2D6A"/>
    <w:rsid w:val="004C4ADC"/>
    <w:rsid w:val="004C592D"/>
    <w:rsid w:val="004C5A2E"/>
    <w:rsid w:val="004C65DF"/>
    <w:rsid w:val="004D1145"/>
    <w:rsid w:val="004D25C7"/>
    <w:rsid w:val="004E12FB"/>
    <w:rsid w:val="004E2075"/>
    <w:rsid w:val="004E3441"/>
    <w:rsid w:val="004E63B2"/>
    <w:rsid w:val="004E6D3C"/>
    <w:rsid w:val="004F0A91"/>
    <w:rsid w:val="004F23CE"/>
    <w:rsid w:val="004F271F"/>
    <w:rsid w:val="004F4F85"/>
    <w:rsid w:val="004F753B"/>
    <w:rsid w:val="004F77B9"/>
    <w:rsid w:val="004F7BF8"/>
    <w:rsid w:val="00500305"/>
    <w:rsid w:val="00501096"/>
    <w:rsid w:val="0050347E"/>
    <w:rsid w:val="005050A9"/>
    <w:rsid w:val="00505D64"/>
    <w:rsid w:val="00506412"/>
    <w:rsid w:val="00510DDD"/>
    <w:rsid w:val="005117BA"/>
    <w:rsid w:val="00512C61"/>
    <w:rsid w:val="00515215"/>
    <w:rsid w:val="0052002D"/>
    <w:rsid w:val="0052404A"/>
    <w:rsid w:val="00525C39"/>
    <w:rsid w:val="00527158"/>
    <w:rsid w:val="00531433"/>
    <w:rsid w:val="00531EDC"/>
    <w:rsid w:val="00533DD3"/>
    <w:rsid w:val="00536305"/>
    <w:rsid w:val="005374E8"/>
    <w:rsid w:val="0054220C"/>
    <w:rsid w:val="00543E5A"/>
    <w:rsid w:val="00544936"/>
    <w:rsid w:val="00547173"/>
    <w:rsid w:val="005475B2"/>
    <w:rsid w:val="00547603"/>
    <w:rsid w:val="0055284E"/>
    <w:rsid w:val="005543E4"/>
    <w:rsid w:val="005546B1"/>
    <w:rsid w:val="00555F08"/>
    <w:rsid w:val="00556F39"/>
    <w:rsid w:val="00561454"/>
    <w:rsid w:val="005617E6"/>
    <w:rsid w:val="005637FF"/>
    <w:rsid w:val="00563FD6"/>
    <w:rsid w:val="00565B6F"/>
    <w:rsid w:val="00566725"/>
    <w:rsid w:val="005674EB"/>
    <w:rsid w:val="00567A9D"/>
    <w:rsid w:val="00567ED6"/>
    <w:rsid w:val="0057021B"/>
    <w:rsid w:val="00570E49"/>
    <w:rsid w:val="0057305D"/>
    <w:rsid w:val="005742B0"/>
    <w:rsid w:val="00574B7D"/>
    <w:rsid w:val="005771BF"/>
    <w:rsid w:val="005773A4"/>
    <w:rsid w:val="00577D3D"/>
    <w:rsid w:val="00582992"/>
    <w:rsid w:val="00585390"/>
    <w:rsid w:val="005854CF"/>
    <w:rsid w:val="00590F0E"/>
    <w:rsid w:val="00593A99"/>
    <w:rsid w:val="0059667E"/>
    <w:rsid w:val="00596C54"/>
    <w:rsid w:val="005A205F"/>
    <w:rsid w:val="005A62C2"/>
    <w:rsid w:val="005A7249"/>
    <w:rsid w:val="005A79E4"/>
    <w:rsid w:val="005A7A85"/>
    <w:rsid w:val="005B020E"/>
    <w:rsid w:val="005B086A"/>
    <w:rsid w:val="005B4EB3"/>
    <w:rsid w:val="005B751D"/>
    <w:rsid w:val="005C1255"/>
    <w:rsid w:val="005C54A5"/>
    <w:rsid w:val="005C66F7"/>
    <w:rsid w:val="005C6C41"/>
    <w:rsid w:val="005C7AE8"/>
    <w:rsid w:val="005D1D37"/>
    <w:rsid w:val="005D4108"/>
    <w:rsid w:val="005D6FAD"/>
    <w:rsid w:val="005D72A0"/>
    <w:rsid w:val="005D787F"/>
    <w:rsid w:val="005E0867"/>
    <w:rsid w:val="005E2408"/>
    <w:rsid w:val="005E78B3"/>
    <w:rsid w:val="005F1918"/>
    <w:rsid w:val="005F2070"/>
    <w:rsid w:val="005F3164"/>
    <w:rsid w:val="005F3FC2"/>
    <w:rsid w:val="005F4B7E"/>
    <w:rsid w:val="005F5D8B"/>
    <w:rsid w:val="005F7A60"/>
    <w:rsid w:val="006018FD"/>
    <w:rsid w:val="00603095"/>
    <w:rsid w:val="006032CD"/>
    <w:rsid w:val="00603912"/>
    <w:rsid w:val="0060429E"/>
    <w:rsid w:val="006050B1"/>
    <w:rsid w:val="0060586E"/>
    <w:rsid w:val="00606C03"/>
    <w:rsid w:val="00607316"/>
    <w:rsid w:val="006079AB"/>
    <w:rsid w:val="00610052"/>
    <w:rsid w:val="00611871"/>
    <w:rsid w:val="00613891"/>
    <w:rsid w:val="00613A21"/>
    <w:rsid w:val="00614849"/>
    <w:rsid w:val="00616033"/>
    <w:rsid w:val="00616126"/>
    <w:rsid w:val="006203F8"/>
    <w:rsid w:val="00620D74"/>
    <w:rsid w:val="006229DD"/>
    <w:rsid w:val="0062387F"/>
    <w:rsid w:val="00624D5F"/>
    <w:rsid w:val="00626AE2"/>
    <w:rsid w:val="00627FDB"/>
    <w:rsid w:val="00630E5A"/>
    <w:rsid w:val="00631927"/>
    <w:rsid w:val="0063250E"/>
    <w:rsid w:val="00632D66"/>
    <w:rsid w:val="006349E5"/>
    <w:rsid w:val="00636BC9"/>
    <w:rsid w:val="0064008A"/>
    <w:rsid w:val="00642D47"/>
    <w:rsid w:val="006454FC"/>
    <w:rsid w:val="00650321"/>
    <w:rsid w:val="00651C9C"/>
    <w:rsid w:val="006579A1"/>
    <w:rsid w:val="00660393"/>
    <w:rsid w:val="00661208"/>
    <w:rsid w:val="006630C6"/>
    <w:rsid w:val="00663B62"/>
    <w:rsid w:val="00663E27"/>
    <w:rsid w:val="00666CD7"/>
    <w:rsid w:val="00671FDA"/>
    <w:rsid w:val="0067242E"/>
    <w:rsid w:val="00674E08"/>
    <w:rsid w:val="00676414"/>
    <w:rsid w:val="0068191F"/>
    <w:rsid w:val="0068342C"/>
    <w:rsid w:val="006837BD"/>
    <w:rsid w:val="0068698A"/>
    <w:rsid w:val="00687850"/>
    <w:rsid w:val="0068790C"/>
    <w:rsid w:val="00687D2A"/>
    <w:rsid w:val="00690A2C"/>
    <w:rsid w:val="00692495"/>
    <w:rsid w:val="006933D1"/>
    <w:rsid w:val="0069762C"/>
    <w:rsid w:val="0069773F"/>
    <w:rsid w:val="00697E66"/>
    <w:rsid w:val="006A0CDB"/>
    <w:rsid w:val="006A1FAB"/>
    <w:rsid w:val="006A3DC5"/>
    <w:rsid w:val="006A3FF9"/>
    <w:rsid w:val="006A414F"/>
    <w:rsid w:val="006A4E2A"/>
    <w:rsid w:val="006A72E7"/>
    <w:rsid w:val="006B0123"/>
    <w:rsid w:val="006B1A12"/>
    <w:rsid w:val="006B4A5F"/>
    <w:rsid w:val="006B4C79"/>
    <w:rsid w:val="006B7F6C"/>
    <w:rsid w:val="006C009D"/>
    <w:rsid w:val="006C12B0"/>
    <w:rsid w:val="006C3105"/>
    <w:rsid w:val="006C5615"/>
    <w:rsid w:val="006C6AB3"/>
    <w:rsid w:val="006D39EF"/>
    <w:rsid w:val="006D71E9"/>
    <w:rsid w:val="006E1E8F"/>
    <w:rsid w:val="006E3095"/>
    <w:rsid w:val="006E426A"/>
    <w:rsid w:val="006E43D6"/>
    <w:rsid w:val="006E497F"/>
    <w:rsid w:val="006E5372"/>
    <w:rsid w:val="006E5C9C"/>
    <w:rsid w:val="006E7D66"/>
    <w:rsid w:val="006E7DFD"/>
    <w:rsid w:val="006F288F"/>
    <w:rsid w:val="006F545F"/>
    <w:rsid w:val="006F7A7C"/>
    <w:rsid w:val="00702EF0"/>
    <w:rsid w:val="007042AD"/>
    <w:rsid w:val="00704CDE"/>
    <w:rsid w:val="00705520"/>
    <w:rsid w:val="00705A9A"/>
    <w:rsid w:val="007076DF"/>
    <w:rsid w:val="0071032D"/>
    <w:rsid w:val="007104ED"/>
    <w:rsid w:val="00710E1D"/>
    <w:rsid w:val="00710EBD"/>
    <w:rsid w:val="007206B7"/>
    <w:rsid w:val="007211AA"/>
    <w:rsid w:val="00723F3D"/>
    <w:rsid w:val="00731205"/>
    <w:rsid w:val="00732669"/>
    <w:rsid w:val="00733CBF"/>
    <w:rsid w:val="00735E99"/>
    <w:rsid w:val="00736D0F"/>
    <w:rsid w:val="00736DC4"/>
    <w:rsid w:val="0074004A"/>
    <w:rsid w:val="007407FE"/>
    <w:rsid w:val="00740D46"/>
    <w:rsid w:val="007415D0"/>
    <w:rsid w:val="0074440A"/>
    <w:rsid w:val="00745E1F"/>
    <w:rsid w:val="00747AFD"/>
    <w:rsid w:val="0075071E"/>
    <w:rsid w:val="00754F3E"/>
    <w:rsid w:val="007557F6"/>
    <w:rsid w:val="00756F79"/>
    <w:rsid w:val="00762C8B"/>
    <w:rsid w:val="00763509"/>
    <w:rsid w:val="00763A06"/>
    <w:rsid w:val="00763A85"/>
    <w:rsid w:val="00764257"/>
    <w:rsid w:val="00764B1B"/>
    <w:rsid w:val="007659E1"/>
    <w:rsid w:val="00770544"/>
    <w:rsid w:val="00770E5B"/>
    <w:rsid w:val="007758DD"/>
    <w:rsid w:val="0077681D"/>
    <w:rsid w:val="00776BB0"/>
    <w:rsid w:val="00776E28"/>
    <w:rsid w:val="00777570"/>
    <w:rsid w:val="00780138"/>
    <w:rsid w:val="007806A5"/>
    <w:rsid w:val="00781C42"/>
    <w:rsid w:val="00781C8F"/>
    <w:rsid w:val="00782086"/>
    <w:rsid w:val="0078257F"/>
    <w:rsid w:val="00782A70"/>
    <w:rsid w:val="00782B7D"/>
    <w:rsid w:val="00784BE6"/>
    <w:rsid w:val="00787FA9"/>
    <w:rsid w:val="00790C9E"/>
    <w:rsid w:val="00791231"/>
    <w:rsid w:val="007917B3"/>
    <w:rsid w:val="0079225F"/>
    <w:rsid w:val="007926EB"/>
    <w:rsid w:val="007929D6"/>
    <w:rsid w:val="007934A3"/>
    <w:rsid w:val="00795257"/>
    <w:rsid w:val="00795275"/>
    <w:rsid w:val="00795DB1"/>
    <w:rsid w:val="00797913"/>
    <w:rsid w:val="007A0C93"/>
    <w:rsid w:val="007A0E39"/>
    <w:rsid w:val="007A18AD"/>
    <w:rsid w:val="007A4D51"/>
    <w:rsid w:val="007A61C0"/>
    <w:rsid w:val="007A6521"/>
    <w:rsid w:val="007B1B8E"/>
    <w:rsid w:val="007B3AE1"/>
    <w:rsid w:val="007B3DDE"/>
    <w:rsid w:val="007B6EA1"/>
    <w:rsid w:val="007C2F47"/>
    <w:rsid w:val="007C41FE"/>
    <w:rsid w:val="007C46A9"/>
    <w:rsid w:val="007C4D1A"/>
    <w:rsid w:val="007C56C3"/>
    <w:rsid w:val="007C6A0F"/>
    <w:rsid w:val="007C6BAA"/>
    <w:rsid w:val="007C758C"/>
    <w:rsid w:val="007D1A5E"/>
    <w:rsid w:val="007D1DE9"/>
    <w:rsid w:val="007D2D8D"/>
    <w:rsid w:val="007D35FA"/>
    <w:rsid w:val="007D39B4"/>
    <w:rsid w:val="007D5454"/>
    <w:rsid w:val="007D5EAA"/>
    <w:rsid w:val="007D7FE9"/>
    <w:rsid w:val="007E02F8"/>
    <w:rsid w:val="007E1FBD"/>
    <w:rsid w:val="007E2424"/>
    <w:rsid w:val="007E263E"/>
    <w:rsid w:val="007E7399"/>
    <w:rsid w:val="007E73A1"/>
    <w:rsid w:val="007F001A"/>
    <w:rsid w:val="007F23AF"/>
    <w:rsid w:val="007F3FDE"/>
    <w:rsid w:val="007F4094"/>
    <w:rsid w:val="007F6EF0"/>
    <w:rsid w:val="008018BD"/>
    <w:rsid w:val="008024B6"/>
    <w:rsid w:val="008028CA"/>
    <w:rsid w:val="00811074"/>
    <w:rsid w:val="0081112D"/>
    <w:rsid w:val="00812A12"/>
    <w:rsid w:val="008145AA"/>
    <w:rsid w:val="0081719D"/>
    <w:rsid w:val="00817ADE"/>
    <w:rsid w:val="0082233B"/>
    <w:rsid w:val="00824949"/>
    <w:rsid w:val="008250E1"/>
    <w:rsid w:val="008260B7"/>
    <w:rsid w:val="008264E7"/>
    <w:rsid w:val="00826B4A"/>
    <w:rsid w:val="00826CCC"/>
    <w:rsid w:val="00831707"/>
    <w:rsid w:val="00831BA0"/>
    <w:rsid w:val="00835A8C"/>
    <w:rsid w:val="00835F02"/>
    <w:rsid w:val="00836A14"/>
    <w:rsid w:val="0083700C"/>
    <w:rsid w:val="008372CB"/>
    <w:rsid w:val="0084044B"/>
    <w:rsid w:val="00841625"/>
    <w:rsid w:val="00843209"/>
    <w:rsid w:val="00843BC9"/>
    <w:rsid w:val="00844425"/>
    <w:rsid w:val="0084571D"/>
    <w:rsid w:val="0084704F"/>
    <w:rsid w:val="00847605"/>
    <w:rsid w:val="008539B8"/>
    <w:rsid w:val="008540A9"/>
    <w:rsid w:val="00854A77"/>
    <w:rsid w:val="00854C23"/>
    <w:rsid w:val="008553AA"/>
    <w:rsid w:val="00855ADC"/>
    <w:rsid w:val="00856227"/>
    <w:rsid w:val="00860430"/>
    <w:rsid w:val="0086093C"/>
    <w:rsid w:val="008620BD"/>
    <w:rsid w:val="00862807"/>
    <w:rsid w:val="00863189"/>
    <w:rsid w:val="008641B5"/>
    <w:rsid w:val="00864FC5"/>
    <w:rsid w:val="008662DD"/>
    <w:rsid w:val="00870A16"/>
    <w:rsid w:val="008719EB"/>
    <w:rsid w:val="008723F4"/>
    <w:rsid w:val="008725B8"/>
    <w:rsid w:val="008725F7"/>
    <w:rsid w:val="008762EF"/>
    <w:rsid w:val="00877826"/>
    <w:rsid w:val="00881D61"/>
    <w:rsid w:val="00881E3A"/>
    <w:rsid w:val="00885C4F"/>
    <w:rsid w:val="00886958"/>
    <w:rsid w:val="008908CE"/>
    <w:rsid w:val="008913D9"/>
    <w:rsid w:val="00891548"/>
    <w:rsid w:val="0089265D"/>
    <w:rsid w:val="00897B30"/>
    <w:rsid w:val="008A0A18"/>
    <w:rsid w:val="008A139C"/>
    <w:rsid w:val="008A20C9"/>
    <w:rsid w:val="008A4C80"/>
    <w:rsid w:val="008A6C19"/>
    <w:rsid w:val="008B0468"/>
    <w:rsid w:val="008B13C4"/>
    <w:rsid w:val="008B15C0"/>
    <w:rsid w:val="008B265A"/>
    <w:rsid w:val="008B2E26"/>
    <w:rsid w:val="008B7C31"/>
    <w:rsid w:val="008C0F75"/>
    <w:rsid w:val="008C1224"/>
    <w:rsid w:val="008C238F"/>
    <w:rsid w:val="008C3048"/>
    <w:rsid w:val="008C305E"/>
    <w:rsid w:val="008C59AB"/>
    <w:rsid w:val="008C627C"/>
    <w:rsid w:val="008C634B"/>
    <w:rsid w:val="008C7842"/>
    <w:rsid w:val="008D04EA"/>
    <w:rsid w:val="008D5621"/>
    <w:rsid w:val="008D57F1"/>
    <w:rsid w:val="008D6136"/>
    <w:rsid w:val="008E145A"/>
    <w:rsid w:val="008E4B9A"/>
    <w:rsid w:val="008E5498"/>
    <w:rsid w:val="008E7C8C"/>
    <w:rsid w:val="008E7CF0"/>
    <w:rsid w:val="008F0E3C"/>
    <w:rsid w:val="008F1E45"/>
    <w:rsid w:val="008F33AE"/>
    <w:rsid w:val="008F4240"/>
    <w:rsid w:val="008F4EE0"/>
    <w:rsid w:val="008F6018"/>
    <w:rsid w:val="008F734E"/>
    <w:rsid w:val="00900C59"/>
    <w:rsid w:val="0090328E"/>
    <w:rsid w:val="00905D5E"/>
    <w:rsid w:val="00906165"/>
    <w:rsid w:val="00906252"/>
    <w:rsid w:val="00906293"/>
    <w:rsid w:val="00921CA3"/>
    <w:rsid w:val="00923724"/>
    <w:rsid w:val="00925635"/>
    <w:rsid w:val="00925656"/>
    <w:rsid w:val="00925800"/>
    <w:rsid w:val="00927318"/>
    <w:rsid w:val="0092748F"/>
    <w:rsid w:val="00927768"/>
    <w:rsid w:val="00927D94"/>
    <w:rsid w:val="0093208F"/>
    <w:rsid w:val="00932C80"/>
    <w:rsid w:val="009335A8"/>
    <w:rsid w:val="009355BF"/>
    <w:rsid w:val="00935B05"/>
    <w:rsid w:val="00936517"/>
    <w:rsid w:val="00936DF9"/>
    <w:rsid w:val="00937B4B"/>
    <w:rsid w:val="00937EF1"/>
    <w:rsid w:val="00940FCE"/>
    <w:rsid w:val="00942F89"/>
    <w:rsid w:val="00943E28"/>
    <w:rsid w:val="00944774"/>
    <w:rsid w:val="009450F3"/>
    <w:rsid w:val="00945644"/>
    <w:rsid w:val="00947281"/>
    <w:rsid w:val="00950D50"/>
    <w:rsid w:val="00950ED9"/>
    <w:rsid w:val="0095251B"/>
    <w:rsid w:val="00952D9D"/>
    <w:rsid w:val="00953533"/>
    <w:rsid w:val="00953808"/>
    <w:rsid w:val="00954CD8"/>
    <w:rsid w:val="00955FE8"/>
    <w:rsid w:val="0095720B"/>
    <w:rsid w:val="00960520"/>
    <w:rsid w:val="00961475"/>
    <w:rsid w:val="00962C1F"/>
    <w:rsid w:val="00966006"/>
    <w:rsid w:val="00966791"/>
    <w:rsid w:val="00966FB8"/>
    <w:rsid w:val="009671FD"/>
    <w:rsid w:val="0096776B"/>
    <w:rsid w:val="009706FC"/>
    <w:rsid w:val="00971A9D"/>
    <w:rsid w:val="00971BA3"/>
    <w:rsid w:val="00971BF5"/>
    <w:rsid w:val="00973118"/>
    <w:rsid w:val="009735B3"/>
    <w:rsid w:val="00974067"/>
    <w:rsid w:val="00974B29"/>
    <w:rsid w:val="00975750"/>
    <w:rsid w:val="00977756"/>
    <w:rsid w:val="00977B43"/>
    <w:rsid w:val="0098149C"/>
    <w:rsid w:val="00981808"/>
    <w:rsid w:val="00984E5B"/>
    <w:rsid w:val="009853DE"/>
    <w:rsid w:val="00985B0F"/>
    <w:rsid w:val="0098656D"/>
    <w:rsid w:val="00991EA1"/>
    <w:rsid w:val="009927CA"/>
    <w:rsid w:val="00994905"/>
    <w:rsid w:val="009957BB"/>
    <w:rsid w:val="00995B14"/>
    <w:rsid w:val="009A099D"/>
    <w:rsid w:val="009A0B8C"/>
    <w:rsid w:val="009A1746"/>
    <w:rsid w:val="009A1C2C"/>
    <w:rsid w:val="009A2DAE"/>
    <w:rsid w:val="009A5BB9"/>
    <w:rsid w:val="009B712E"/>
    <w:rsid w:val="009B7CA0"/>
    <w:rsid w:val="009C28BF"/>
    <w:rsid w:val="009C4123"/>
    <w:rsid w:val="009C72AF"/>
    <w:rsid w:val="009C7418"/>
    <w:rsid w:val="009D3D7C"/>
    <w:rsid w:val="009D4F4C"/>
    <w:rsid w:val="009D62CB"/>
    <w:rsid w:val="009D6FCA"/>
    <w:rsid w:val="009D7FCA"/>
    <w:rsid w:val="009E04A9"/>
    <w:rsid w:val="009E0DFC"/>
    <w:rsid w:val="009E202D"/>
    <w:rsid w:val="009E3E0A"/>
    <w:rsid w:val="009E40C0"/>
    <w:rsid w:val="009E47F3"/>
    <w:rsid w:val="009E7439"/>
    <w:rsid w:val="009E799E"/>
    <w:rsid w:val="009F0D25"/>
    <w:rsid w:val="009F1087"/>
    <w:rsid w:val="009F193F"/>
    <w:rsid w:val="009F1EE8"/>
    <w:rsid w:val="009F24F7"/>
    <w:rsid w:val="009F3514"/>
    <w:rsid w:val="00A00565"/>
    <w:rsid w:val="00A05688"/>
    <w:rsid w:val="00A068A8"/>
    <w:rsid w:val="00A076B9"/>
    <w:rsid w:val="00A077C8"/>
    <w:rsid w:val="00A07BEA"/>
    <w:rsid w:val="00A07F6E"/>
    <w:rsid w:val="00A1109E"/>
    <w:rsid w:val="00A11516"/>
    <w:rsid w:val="00A11C24"/>
    <w:rsid w:val="00A14E32"/>
    <w:rsid w:val="00A16252"/>
    <w:rsid w:val="00A16EF2"/>
    <w:rsid w:val="00A17CB7"/>
    <w:rsid w:val="00A207AA"/>
    <w:rsid w:val="00A208FC"/>
    <w:rsid w:val="00A20CE0"/>
    <w:rsid w:val="00A21D61"/>
    <w:rsid w:val="00A2219C"/>
    <w:rsid w:val="00A22EE5"/>
    <w:rsid w:val="00A24ADE"/>
    <w:rsid w:val="00A24BEF"/>
    <w:rsid w:val="00A24CC5"/>
    <w:rsid w:val="00A2720B"/>
    <w:rsid w:val="00A31E3F"/>
    <w:rsid w:val="00A32131"/>
    <w:rsid w:val="00A32CE7"/>
    <w:rsid w:val="00A33DAD"/>
    <w:rsid w:val="00A378F7"/>
    <w:rsid w:val="00A406C9"/>
    <w:rsid w:val="00A40726"/>
    <w:rsid w:val="00A40E05"/>
    <w:rsid w:val="00A4244A"/>
    <w:rsid w:val="00A44D9F"/>
    <w:rsid w:val="00A451EE"/>
    <w:rsid w:val="00A45243"/>
    <w:rsid w:val="00A468A1"/>
    <w:rsid w:val="00A47715"/>
    <w:rsid w:val="00A536BB"/>
    <w:rsid w:val="00A53A79"/>
    <w:rsid w:val="00A554CA"/>
    <w:rsid w:val="00A55934"/>
    <w:rsid w:val="00A55AC5"/>
    <w:rsid w:val="00A56B2E"/>
    <w:rsid w:val="00A628B0"/>
    <w:rsid w:val="00A633E2"/>
    <w:rsid w:val="00A64A13"/>
    <w:rsid w:val="00A655CA"/>
    <w:rsid w:val="00A661BC"/>
    <w:rsid w:val="00A66968"/>
    <w:rsid w:val="00A67947"/>
    <w:rsid w:val="00A67DD7"/>
    <w:rsid w:val="00A74438"/>
    <w:rsid w:val="00A76FA7"/>
    <w:rsid w:val="00A775BD"/>
    <w:rsid w:val="00A80817"/>
    <w:rsid w:val="00A80AAB"/>
    <w:rsid w:val="00A833F8"/>
    <w:rsid w:val="00A850E4"/>
    <w:rsid w:val="00A8653E"/>
    <w:rsid w:val="00A86970"/>
    <w:rsid w:val="00A9427D"/>
    <w:rsid w:val="00A9554B"/>
    <w:rsid w:val="00A97288"/>
    <w:rsid w:val="00AA0BFC"/>
    <w:rsid w:val="00AA11C9"/>
    <w:rsid w:val="00AA1BF7"/>
    <w:rsid w:val="00AA5DAD"/>
    <w:rsid w:val="00AA61E2"/>
    <w:rsid w:val="00AA75D3"/>
    <w:rsid w:val="00AB2C23"/>
    <w:rsid w:val="00AB44AB"/>
    <w:rsid w:val="00AB5B97"/>
    <w:rsid w:val="00AB75F9"/>
    <w:rsid w:val="00AC02F3"/>
    <w:rsid w:val="00AC0688"/>
    <w:rsid w:val="00AC0FB3"/>
    <w:rsid w:val="00AC1CDC"/>
    <w:rsid w:val="00AC398E"/>
    <w:rsid w:val="00AC69F1"/>
    <w:rsid w:val="00AC7AA2"/>
    <w:rsid w:val="00AC7C05"/>
    <w:rsid w:val="00AC7F69"/>
    <w:rsid w:val="00AD0AAC"/>
    <w:rsid w:val="00AD1925"/>
    <w:rsid w:val="00AD1FB0"/>
    <w:rsid w:val="00AD4317"/>
    <w:rsid w:val="00AD45EC"/>
    <w:rsid w:val="00AE080A"/>
    <w:rsid w:val="00AE0C0F"/>
    <w:rsid w:val="00AE2027"/>
    <w:rsid w:val="00AE24CA"/>
    <w:rsid w:val="00AE40E8"/>
    <w:rsid w:val="00AE624E"/>
    <w:rsid w:val="00AF266F"/>
    <w:rsid w:val="00AF290B"/>
    <w:rsid w:val="00AF2DB4"/>
    <w:rsid w:val="00AF67A2"/>
    <w:rsid w:val="00B00C0F"/>
    <w:rsid w:val="00B01F5B"/>
    <w:rsid w:val="00B021BB"/>
    <w:rsid w:val="00B02CB2"/>
    <w:rsid w:val="00B03407"/>
    <w:rsid w:val="00B10081"/>
    <w:rsid w:val="00B114A0"/>
    <w:rsid w:val="00B11ED5"/>
    <w:rsid w:val="00B14024"/>
    <w:rsid w:val="00B16A53"/>
    <w:rsid w:val="00B16B4A"/>
    <w:rsid w:val="00B200F4"/>
    <w:rsid w:val="00B21B13"/>
    <w:rsid w:val="00B23BD5"/>
    <w:rsid w:val="00B25049"/>
    <w:rsid w:val="00B305D8"/>
    <w:rsid w:val="00B310CB"/>
    <w:rsid w:val="00B33F72"/>
    <w:rsid w:val="00B33FE4"/>
    <w:rsid w:val="00B34941"/>
    <w:rsid w:val="00B36760"/>
    <w:rsid w:val="00B3685C"/>
    <w:rsid w:val="00B400DE"/>
    <w:rsid w:val="00B412A3"/>
    <w:rsid w:val="00B4215E"/>
    <w:rsid w:val="00B4396E"/>
    <w:rsid w:val="00B44DC3"/>
    <w:rsid w:val="00B453D9"/>
    <w:rsid w:val="00B46525"/>
    <w:rsid w:val="00B518E0"/>
    <w:rsid w:val="00B5605C"/>
    <w:rsid w:val="00B56BA8"/>
    <w:rsid w:val="00B5724C"/>
    <w:rsid w:val="00B574AE"/>
    <w:rsid w:val="00B64C0F"/>
    <w:rsid w:val="00B65D21"/>
    <w:rsid w:val="00B738DD"/>
    <w:rsid w:val="00B75E40"/>
    <w:rsid w:val="00B76866"/>
    <w:rsid w:val="00B8125B"/>
    <w:rsid w:val="00B81914"/>
    <w:rsid w:val="00B8288B"/>
    <w:rsid w:val="00B84D43"/>
    <w:rsid w:val="00B86026"/>
    <w:rsid w:val="00B903A8"/>
    <w:rsid w:val="00B9145C"/>
    <w:rsid w:val="00B91A05"/>
    <w:rsid w:val="00B933E2"/>
    <w:rsid w:val="00B95236"/>
    <w:rsid w:val="00B964A4"/>
    <w:rsid w:val="00B96A20"/>
    <w:rsid w:val="00BA0461"/>
    <w:rsid w:val="00BA059C"/>
    <w:rsid w:val="00BA120F"/>
    <w:rsid w:val="00BA37A7"/>
    <w:rsid w:val="00BB0C13"/>
    <w:rsid w:val="00BB35E4"/>
    <w:rsid w:val="00BB3B14"/>
    <w:rsid w:val="00BB4544"/>
    <w:rsid w:val="00BB4D95"/>
    <w:rsid w:val="00BB4E40"/>
    <w:rsid w:val="00BB5E14"/>
    <w:rsid w:val="00BC0634"/>
    <w:rsid w:val="00BC0EAD"/>
    <w:rsid w:val="00BC1969"/>
    <w:rsid w:val="00BC5E9B"/>
    <w:rsid w:val="00BD4263"/>
    <w:rsid w:val="00BD5337"/>
    <w:rsid w:val="00BD5BA4"/>
    <w:rsid w:val="00BD648F"/>
    <w:rsid w:val="00BD6B08"/>
    <w:rsid w:val="00BD6BBF"/>
    <w:rsid w:val="00BE2880"/>
    <w:rsid w:val="00BF09DF"/>
    <w:rsid w:val="00BF5065"/>
    <w:rsid w:val="00BF6564"/>
    <w:rsid w:val="00BF7366"/>
    <w:rsid w:val="00C04539"/>
    <w:rsid w:val="00C06C56"/>
    <w:rsid w:val="00C10F60"/>
    <w:rsid w:val="00C1160A"/>
    <w:rsid w:val="00C1534A"/>
    <w:rsid w:val="00C1685E"/>
    <w:rsid w:val="00C16A5D"/>
    <w:rsid w:val="00C17377"/>
    <w:rsid w:val="00C20960"/>
    <w:rsid w:val="00C218FD"/>
    <w:rsid w:val="00C219AE"/>
    <w:rsid w:val="00C22133"/>
    <w:rsid w:val="00C23744"/>
    <w:rsid w:val="00C24E72"/>
    <w:rsid w:val="00C26ED7"/>
    <w:rsid w:val="00C30035"/>
    <w:rsid w:val="00C318A1"/>
    <w:rsid w:val="00C32251"/>
    <w:rsid w:val="00C3231E"/>
    <w:rsid w:val="00C334BA"/>
    <w:rsid w:val="00C33612"/>
    <w:rsid w:val="00C33AD5"/>
    <w:rsid w:val="00C35670"/>
    <w:rsid w:val="00C3717E"/>
    <w:rsid w:val="00C40E8D"/>
    <w:rsid w:val="00C42DFB"/>
    <w:rsid w:val="00C42EC6"/>
    <w:rsid w:val="00C439C2"/>
    <w:rsid w:val="00C45883"/>
    <w:rsid w:val="00C46320"/>
    <w:rsid w:val="00C5093A"/>
    <w:rsid w:val="00C53467"/>
    <w:rsid w:val="00C54304"/>
    <w:rsid w:val="00C55989"/>
    <w:rsid w:val="00C56575"/>
    <w:rsid w:val="00C56772"/>
    <w:rsid w:val="00C6081B"/>
    <w:rsid w:val="00C60ABD"/>
    <w:rsid w:val="00C65CF2"/>
    <w:rsid w:val="00C66C46"/>
    <w:rsid w:val="00C673DB"/>
    <w:rsid w:val="00C740E1"/>
    <w:rsid w:val="00C741D8"/>
    <w:rsid w:val="00C77108"/>
    <w:rsid w:val="00C82C0F"/>
    <w:rsid w:val="00C837EE"/>
    <w:rsid w:val="00C8662A"/>
    <w:rsid w:val="00C918D5"/>
    <w:rsid w:val="00C91A7E"/>
    <w:rsid w:val="00C929EA"/>
    <w:rsid w:val="00C92ABB"/>
    <w:rsid w:val="00C9350D"/>
    <w:rsid w:val="00C93D23"/>
    <w:rsid w:val="00C957E1"/>
    <w:rsid w:val="00C95DFB"/>
    <w:rsid w:val="00CA0951"/>
    <w:rsid w:val="00CA2DBA"/>
    <w:rsid w:val="00CA3B82"/>
    <w:rsid w:val="00CA40BB"/>
    <w:rsid w:val="00CA469B"/>
    <w:rsid w:val="00CA5117"/>
    <w:rsid w:val="00CB0122"/>
    <w:rsid w:val="00CB195D"/>
    <w:rsid w:val="00CB27B0"/>
    <w:rsid w:val="00CB593C"/>
    <w:rsid w:val="00CB7155"/>
    <w:rsid w:val="00CB77F8"/>
    <w:rsid w:val="00CB7D3C"/>
    <w:rsid w:val="00CC0FF0"/>
    <w:rsid w:val="00CC1404"/>
    <w:rsid w:val="00CC15ED"/>
    <w:rsid w:val="00CC307F"/>
    <w:rsid w:val="00CC4411"/>
    <w:rsid w:val="00CC45C6"/>
    <w:rsid w:val="00CC63A2"/>
    <w:rsid w:val="00CC65CC"/>
    <w:rsid w:val="00CD34C7"/>
    <w:rsid w:val="00CD35C4"/>
    <w:rsid w:val="00CD3D0D"/>
    <w:rsid w:val="00CD3E11"/>
    <w:rsid w:val="00CD5050"/>
    <w:rsid w:val="00CD56F2"/>
    <w:rsid w:val="00CD5CA6"/>
    <w:rsid w:val="00CE0E86"/>
    <w:rsid w:val="00CE1782"/>
    <w:rsid w:val="00CE20AA"/>
    <w:rsid w:val="00CF0BE2"/>
    <w:rsid w:val="00CF2226"/>
    <w:rsid w:val="00CF28B9"/>
    <w:rsid w:val="00CF43E9"/>
    <w:rsid w:val="00CF45FF"/>
    <w:rsid w:val="00CF5043"/>
    <w:rsid w:val="00CF6F37"/>
    <w:rsid w:val="00D03929"/>
    <w:rsid w:val="00D051FF"/>
    <w:rsid w:val="00D057A8"/>
    <w:rsid w:val="00D075C6"/>
    <w:rsid w:val="00D1133F"/>
    <w:rsid w:val="00D13BF1"/>
    <w:rsid w:val="00D13ED3"/>
    <w:rsid w:val="00D14994"/>
    <w:rsid w:val="00D15CFA"/>
    <w:rsid w:val="00D2072D"/>
    <w:rsid w:val="00D214E7"/>
    <w:rsid w:val="00D227EA"/>
    <w:rsid w:val="00D22DF2"/>
    <w:rsid w:val="00D25A43"/>
    <w:rsid w:val="00D26AF4"/>
    <w:rsid w:val="00D30DF6"/>
    <w:rsid w:val="00D3191A"/>
    <w:rsid w:val="00D31C3A"/>
    <w:rsid w:val="00D32A18"/>
    <w:rsid w:val="00D3542F"/>
    <w:rsid w:val="00D42C7F"/>
    <w:rsid w:val="00D4449A"/>
    <w:rsid w:val="00D4659C"/>
    <w:rsid w:val="00D46F7A"/>
    <w:rsid w:val="00D51490"/>
    <w:rsid w:val="00D51A35"/>
    <w:rsid w:val="00D51A44"/>
    <w:rsid w:val="00D528C2"/>
    <w:rsid w:val="00D53520"/>
    <w:rsid w:val="00D53C99"/>
    <w:rsid w:val="00D55607"/>
    <w:rsid w:val="00D56C85"/>
    <w:rsid w:val="00D572C9"/>
    <w:rsid w:val="00D6114C"/>
    <w:rsid w:val="00D639DC"/>
    <w:rsid w:val="00D65975"/>
    <w:rsid w:val="00D70733"/>
    <w:rsid w:val="00D74867"/>
    <w:rsid w:val="00D75320"/>
    <w:rsid w:val="00D767FD"/>
    <w:rsid w:val="00D7777D"/>
    <w:rsid w:val="00D80B69"/>
    <w:rsid w:val="00D82954"/>
    <w:rsid w:val="00D86FB3"/>
    <w:rsid w:val="00D870F0"/>
    <w:rsid w:val="00D87AAA"/>
    <w:rsid w:val="00D87CB0"/>
    <w:rsid w:val="00D91FCF"/>
    <w:rsid w:val="00D92AB3"/>
    <w:rsid w:val="00D92C9D"/>
    <w:rsid w:val="00D931B2"/>
    <w:rsid w:val="00D93DB2"/>
    <w:rsid w:val="00D93F28"/>
    <w:rsid w:val="00D949F4"/>
    <w:rsid w:val="00D9722D"/>
    <w:rsid w:val="00DA26BE"/>
    <w:rsid w:val="00DA37F4"/>
    <w:rsid w:val="00DA41FD"/>
    <w:rsid w:val="00DA4437"/>
    <w:rsid w:val="00DA7477"/>
    <w:rsid w:val="00DB3E5E"/>
    <w:rsid w:val="00DB43B6"/>
    <w:rsid w:val="00DC0003"/>
    <w:rsid w:val="00DC45CB"/>
    <w:rsid w:val="00DC738F"/>
    <w:rsid w:val="00DD0025"/>
    <w:rsid w:val="00DD10B5"/>
    <w:rsid w:val="00DD1206"/>
    <w:rsid w:val="00DD2B0C"/>
    <w:rsid w:val="00DD4185"/>
    <w:rsid w:val="00DD4323"/>
    <w:rsid w:val="00DD4345"/>
    <w:rsid w:val="00DD67F8"/>
    <w:rsid w:val="00DD73E6"/>
    <w:rsid w:val="00DE0DFD"/>
    <w:rsid w:val="00DE11BC"/>
    <w:rsid w:val="00DE7A75"/>
    <w:rsid w:val="00DF1E50"/>
    <w:rsid w:val="00DF40F7"/>
    <w:rsid w:val="00E00D7A"/>
    <w:rsid w:val="00E00E12"/>
    <w:rsid w:val="00E0114F"/>
    <w:rsid w:val="00E01BF3"/>
    <w:rsid w:val="00E020C0"/>
    <w:rsid w:val="00E02DA3"/>
    <w:rsid w:val="00E02E52"/>
    <w:rsid w:val="00E06992"/>
    <w:rsid w:val="00E06D8F"/>
    <w:rsid w:val="00E06F24"/>
    <w:rsid w:val="00E10998"/>
    <w:rsid w:val="00E10E8A"/>
    <w:rsid w:val="00E116D8"/>
    <w:rsid w:val="00E11D71"/>
    <w:rsid w:val="00E12296"/>
    <w:rsid w:val="00E15157"/>
    <w:rsid w:val="00E15D72"/>
    <w:rsid w:val="00E16FE6"/>
    <w:rsid w:val="00E20BA8"/>
    <w:rsid w:val="00E21236"/>
    <w:rsid w:val="00E21BAB"/>
    <w:rsid w:val="00E23FF4"/>
    <w:rsid w:val="00E24B5F"/>
    <w:rsid w:val="00E25463"/>
    <w:rsid w:val="00E25649"/>
    <w:rsid w:val="00E256E0"/>
    <w:rsid w:val="00E3002C"/>
    <w:rsid w:val="00E3075A"/>
    <w:rsid w:val="00E34357"/>
    <w:rsid w:val="00E35F5E"/>
    <w:rsid w:val="00E37ABB"/>
    <w:rsid w:val="00E413EF"/>
    <w:rsid w:val="00E44AC4"/>
    <w:rsid w:val="00E4558E"/>
    <w:rsid w:val="00E50AEC"/>
    <w:rsid w:val="00E51521"/>
    <w:rsid w:val="00E5200B"/>
    <w:rsid w:val="00E530D6"/>
    <w:rsid w:val="00E54A1B"/>
    <w:rsid w:val="00E554F4"/>
    <w:rsid w:val="00E57CEC"/>
    <w:rsid w:val="00E62683"/>
    <w:rsid w:val="00E631B0"/>
    <w:rsid w:val="00E63BF7"/>
    <w:rsid w:val="00E64DB5"/>
    <w:rsid w:val="00E70525"/>
    <w:rsid w:val="00E71E0A"/>
    <w:rsid w:val="00E728EF"/>
    <w:rsid w:val="00E729B0"/>
    <w:rsid w:val="00E75D0F"/>
    <w:rsid w:val="00E7705B"/>
    <w:rsid w:val="00E77769"/>
    <w:rsid w:val="00E80329"/>
    <w:rsid w:val="00E81E9C"/>
    <w:rsid w:val="00E82B45"/>
    <w:rsid w:val="00E830B1"/>
    <w:rsid w:val="00E8320F"/>
    <w:rsid w:val="00E83422"/>
    <w:rsid w:val="00E8555C"/>
    <w:rsid w:val="00E900A6"/>
    <w:rsid w:val="00E90DDA"/>
    <w:rsid w:val="00E92938"/>
    <w:rsid w:val="00E92C04"/>
    <w:rsid w:val="00E939BA"/>
    <w:rsid w:val="00E94150"/>
    <w:rsid w:val="00E96CDC"/>
    <w:rsid w:val="00E97024"/>
    <w:rsid w:val="00EA1293"/>
    <w:rsid w:val="00EA18E0"/>
    <w:rsid w:val="00EA3572"/>
    <w:rsid w:val="00EA4105"/>
    <w:rsid w:val="00EA4A0D"/>
    <w:rsid w:val="00EA4E35"/>
    <w:rsid w:val="00EA7457"/>
    <w:rsid w:val="00EB05BA"/>
    <w:rsid w:val="00EB111F"/>
    <w:rsid w:val="00EB49E0"/>
    <w:rsid w:val="00EB4CA5"/>
    <w:rsid w:val="00EB52B7"/>
    <w:rsid w:val="00EB6C22"/>
    <w:rsid w:val="00EC1EB9"/>
    <w:rsid w:val="00EC4A5C"/>
    <w:rsid w:val="00EC5632"/>
    <w:rsid w:val="00EC5840"/>
    <w:rsid w:val="00EC71F6"/>
    <w:rsid w:val="00ED0E70"/>
    <w:rsid w:val="00ED13B0"/>
    <w:rsid w:val="00ED15B4"/>
    <w:rsid w:val="00ED178C"/>
    <w:rsid w:val="00ED513C"/>
    <w:rsid w:val="00ED6721"/>
    <w:rsid w:val="00EE17B4"/>
    <w:rsid w:val="00EE2A58"/>
    <w:rsid w:val="00EE2B49"/>
    <w:rsid w:val="00EE35DC"/>
    <w:rsid w:val="00EE48A4"/>
    <w:rsid w:val="00EE6D1F"/>
    <w:rsid w:val="00EE7897"/>
    <w:rsid w:val="00EE7C75"/>
    <w:rsid w:val="00EF334A"/>
    <w:rsid w:val="00EF379B"/>
    <w:rsid w:val="00EF3D75"/>
    <w:rsid w:val="00EF668B"/>
    <w:rsid w:val="00EF765F"/>
    <w:rsid w:val="00EF768B"/>
    <w:rsid w:val="00F0074D"/>
    <w:rsid w:val="00F014B8"/>
    <w:rsid w:val="00F0201E"/>
    <w:rsid w:val="00F0361B"/>
    <w:rsid w:val="00F06BF9"/>
    <w:rsid w:val="00F07B01"/>
    <w:rsid w:val="00F07BAC"/>
    <w:rsid w:val="00F109E9"/>
    <w:rsid w:val="00F12B5B"/>
    <w:rsid w:val="00F13278"/>
    <w:rsid w:val="00F15CD9"/>
    <w:rsid w:val="00F15D78"/>
    <w:rsid w:val="00F17660"/>
    <w:rsid w:val="00F177E3"/>
    <w:rsid w:val="00F20189"/>
    <w:rsid w:val="00F21EF8"/>
    <w:rsid w:val="00F24CE6"/>
    <w:rsid w:val="00F26C77"/>
    <w:rsid w:val="00F27B02"/>
    <w:rsid w:val="00F3281A"/>
    <w:rsid w:val="00F334FB"/>
    <w:rsid w:val="00F35558"/>
    <w:rsid w:val="00F417F3"/>
    <w:rsid w:val="00F42F65"/>
    <w:rsid w:val="00F4321F"/>
    <w:rsid w:val="00F44BDF"/>
    <w:rsid w:val="00F457F2"/>
    <w:rsid w:val="00F479B4"/>
    <w:rsid w:val="00F51D00"/>
    <w:rsid w:val="00F522F9"/>
    <w:rsid w:val="00F529D7"/>
    <w:rsid w:val="00F538B3"/>
    <w:rsid w:val="00F544D1"/>
    <w:rsid w:val="00F55B70"/>
    <w:rsid w:val="00F5709D"/>
    <w:rsid w:val="00F5718D"/>
    <w:rsid w:val="00F609AB"/>
    <w:rsid w:val="00F61843"/>
    <w:rsid w:val="00F6264C"/>
    <w:rsid w:val="00F63B27"/>
    <w:rsid w:val="00F64C85"/>
    <w:rsid w:val="00F651D5"/>
    <w:rsid w:val="00F665BB"/>
    <w:rsid w:val="00F67C51"/>
    <w:rsid w:val="00F707AF"/>
    <w:rsid w:val="00F7212C"/>
    <w:rsid w:val="00F72ABB"/>
    <w:rsid w:val="00F76A81"/>
    <w:rsid w:val="00F77295"/>
    <w:rsid w:val="00F77A78"/>
    <w:rsid w:val="00F800D5"/>
    <w:rsid w:val="00F80516"/>
    <w:rsid w:val="00F81098"/>
    <w:rsid w:val="00F82D55"/>
    <w:rsid w:val="00F83C37"/>
    <w:rsid w:val="00F83D99"/>
    <w:rsid w:val="00F84E8F"/>
    <w:rsid w:val="00F86374"/>
    <w:rsid w:val="00F90404"/>
    <w:rsid w:val="00F90D4E"/>
    <w:rsid w:val="00F926F3"/>
    <w:rsid w:val="00F96C0C"/>
    <w:rsid w:val="00F97AEA"/>
    <w:rsid w:val="00FA2D2D"/>
    <w:rsid w:val="00FA43BA"/>
    <w:rsid w:val="00FA4B60"/>
    <w:rsid w:val="00FA635E"/>
    <w:rsid w:val="00FB1ED7"/>
    <w:rsid w:val="00FB2989"/>
    <w:rsid w:val="00FB399B"/>
    <w:rsid w:val="00FC071D"/>
    <w:rsid w:val="00FC0E7B"/>
    <w:rsid w:val="00FC26C7"/>
    <w:rsid w:val="00FC2E3A"/>
    <w:rsid w:val="00FC3188"/>
    <w:rsid w:val="00FC3BBD"/>
    <w:rsid w:val="00FC4626"/>
    <w:rsid w:val="00FC4A70"/>
    <w:rsid w:val="00FC4DC3"/>
    <w:rsid w:val="00FC5808"/>
    <w:rsid w:val="00FC5EA6"/>
    <w:rsid w:val="00FC69EB"/>
    <w:rsid w:val="00FD005D"/>
    <w:rsid w:val="00FD3880"/>
    <w:rsid w:val="00FD52C7"/>
    <w:rsid w:val="00FD5BFF"/>
    <w:rsid w:val="00FE1940"/>
    <w:rsid w:val="00FE24FD"/>
    <w:rsid w:val="00FE2B9B"/>
    <w:rsid w:val="00FE3828"/>
    <w:rsid w:val="00FE4FAE"/>
    <w:rsid w:val="00FE513D"/>
    <w:rsid w:val="00FE5971"/>
    <w:rsid w:val="00FE7BB7"/>
    <w:rsid w:val="00FE7F92"/>
    <w:rsid w:val="00FF2D91"/>
    <w:rsid w:val="00FF3579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3CB2DE"/>
  <w15:docId w15:val="{330F5455-DAE7-4675-8621-78B3BE92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A7A85"/>
    <w:rPr>
      <w:sz w:val="28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F5709D"/>
    <w:pPr>
      <w:keepNext/>
      <w:pageBreakBefore/>
      <w:numPr>
        <w:numId w:val="6"/>
      </w:numPr>
      <w:suppressAutoHyphens/>
      <w:spacing w:before="120" w:after="240"/>
      <w:outlineLvl w:val="0"/>
    </w:pPr>
    <w:rPr>
      <w:b/>
      <w:sz w:val="36"/>
    </w:rPr>
  </w:style>
  <w:style w:type="paragraph" w:styleId="2">
    <w:name w:val="heading 2"/>
    <w:basedOn w:val="a1"/>
    <w:next w:val="a1"/>
    <w:link w:val="20"/>
    <w:uiPriority w:val="9"/>
    <w:qFormat/>
    <w:rsid w:val="00F5709D"/>
    <w:pPr>
      <w:keepNext/>
      <w:numPr>
        <w:ilvl w:val="1"/>
        <w:numId w:val="6"/>
      </w:numPr>
      <w:suppressAutoHyphens/>
      <w:spacing w:before="120" w:after="120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F5709D"/>
    <w:pPr>
      <w:keepNext/>
      <w:numPr>
        <w:ilvl w:val="2"/>
        <w:numId w:val="6"/>
      </w:numPr>
      <w:suppressAutoHyphens/>
      <w:spacing w:before="120" w:after="60"/>
      <w:outlineLvl w:val="2"/>
    </w:pPr>
    <w:rPr>
      <w:rFonts w:cs="Arial"/>
      <w:b/>
      <w:bCs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5F3164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semiHidden/>
    <w:unhideWhenUsed/>
    <w:qFormat/>
    <w:rsid w:val="005F3164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F3164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F3164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F3164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F3164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Штамп"/>
    <w:basedOn w:val="a1"/>
    <w:rsid w:val="00F5709D"/>
    <w:pPr>
      <w:jc w:val="center"/>
    </w:pPr>
    <w:rPr>
      <w:noProof/>
      <w:sz w:val="18"/>
    </w:rPr>
  </w:style>
  <w:style w:type="paragraph" w:styleId="a6">
    <w:name w:val="header"/>
    <w:basedOn w:val="a1"/>
    <w:link w:val="a7"/>
    <w:rsid w:val="00F5709D"/>
    <w:pPr>
      <w:tabs>
        <w:tab w:val="center" w:pos="4153"/>
        <w:tab w:val="right" w:pos="8306"/>
      </w:tabs>
    </w:pPr>
  </w:style>
  <w:style w:type="paragraph" w:styleId="a8">
    <w:name w:val="footer"/>
    <w:basedOn w:val="a1"/>
    <w:link w:val="a9"/>
    <w:uiPriority w:val="99"/>
    <w:rsid w:val="00F5709D"/>
    <w:pPr>
      <w:tabs>
        <w:tab w:val="center" w:pos="4153"/>
        <w:tab w:val="right" w:pos="8306"/>
      </w:tabs>
    </w:pPr>
  </w:style>
  <w:style w:type="paragraph" w:styleId="aa">
    <w:name w:val="Body Text"/>
    <w:basedOn w:val="a1"/>
    <w:semiHidden/>
    <w:rsid w:val="00F5709D"/>
    <w:pPr>
      <w:ind w:firstLine="709"/>
    </w:pPr>
  </w:style>
  <w:style w:type="paragraph" w:customStyle="1" w:styleId="ab">
    <w:name w:val="Формула"/>
    <w:basedOn w:val="a1"/>
    <w:next w:val="a1"/>
    <w:rsid w:val="00F5709D"/>
    <w:pPr>
      <w:spacing w:before="60" w:after="60"/>
      <w:ind w:left="567"/>
    </w:pPr>
  </w:style>
  <w:style w:type="paragraph" w:styleId="ac">
    <w:name w:val="caption"/>
    <w:basedOn w:val="a1"/>
    <w:next w:val="a1"/>
    <w:uiPriority w:val="35"/>
    <w:qFormat/>
    <w:rsid w:val="00F5709D"/>
    <w:pPr>
      <w:spacing w:before="120" w:after="120"/>
      <w:jc w:val="center"/>
    </w:pPr>
    <w:rPr>
      <w:b/>
      <w:bCs/>
      <w:sz w:val="24"/>
    </w:rPr>
  </w:style>
  <w:style w:type="paragraph" w:customStyle="1" w:styleId="ad">
    <w:name w:val="Таблица"/>
    <w:basedOn w:val="a1"/>
    <w:rsid w:val="00F5709D"/>
    <w:pPr>
      <w:jc w:val="center"/>
    </w:pPr>
    <w:rPr>
      <w:sz w:val="24"/>
    </w:rPr>
  </w:style>
  <w:style w:type="paragraph" w:styleId="11">
    <w:name w:val="toc 1"/>
    <w:basedOn w:val="a1"/>
    <w:next w:val="a1"/>
    <w:autoRedefine/>
    <w:uiPriority w:val="39"/>
    <w:qFormat/>
    <w:rsid w:val="007D5454"/>
    <w:pPr>
      <w:tabs>
        <w:tab w:val="left" w:pos="660"/>
        <w:tab w:val="right" w:leader="dot" w:pos="9923"/>
      </w:tabs>
      <w:spacing w:after="100"/>
      <w:ind w:left="284"/>
    </w:pPr>
  </w:style>
  <w:style w:type="character" w:styleId="ae">
    <w:name w:val="Hyperlink"/>
    <w:basedOn w:val="a2"/>
    <w:uiPriority w:val="99"/>
    <w:unhideWhenUsed/>
    <w:rsid w:val="007D5454"/>
    <w:rPr>
      <w:color w:val="0563C1" w:themeColor="hyperlink"/>
      <w:u w:val="single"/>
    </w:rPr>
  </w:style>
  <w:style w:type="character" w:customStyle="1" w:styleId="a7">
    <w:name w:val="Верхний колонтитул Знак"/>
    <w:basedOn w:val="a2"/>
    <w:link w:val="a6"/>
    <w:rsid w:val="007D5454"/>
    <w:rPr>
      <w:sz w:val="28"/>
      <w:szCs w:val="24"/>
    </w:rPr>
  </w:style>
  <w:style w:type="character" w:customStyle="1" w:styleId="a9">
    <w:name w:val="Нижний колонтитул Знак"/>
    <w:basedOn w:val="a2"/>
    <w:link w:val="a8"/>
    <w:uiPriority w:val="99"/>
    <w:rsid w:val="007D5454"/>
    <w:rPr>
      <w:sz w:val="28"/>
      <w:szCs w:val="24"/>
    </w:rPr>
  </w:style>
  <w:style w:type="table" w:styleId="af">
    <w:name w:val="Table Grid"/>
    <w:basedOn w:val="a3"/>
    <w:uiPriority w:val="59"/>
    <w:rsid w:val="0099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2"/>
    <w:uiPriority w:val="99"/>
    <w:semiHidden/>
    <w:unhideWhenUsed/>
    <w:rsid w:val="00C42EC6"/>
  </w:style>
  <w:style w:type="paragraph" w:styleId="af1">
    <w:name w:val="List Paragraph"/>
    <w:basedOn w:val="a1"/>
    <w:uiPriority w:val="34"/>
    <w:qFormat/>
    <w:rsid w:val="00E44AC4"/>
    <w:pPr>
      <w:ind w:left="720"/>
      <w:contextualSpacing/>
    </w:pPr>
  </w:style>
  <w:style w:type="paragraph" w:styleId="af2">
    <w:name w:val="TOC Heading"/>
    <w:basedOn w:val="1"/>
    <w:next w:val="a1"/>
    <w:uiPriority w:val="39"/>
    <w:unhideWhenUsed/>
    <w:qFormat/>
    <w:rsid w:val="00EE2A58"/>
    <w:pPr>
      <w:keepLines/>
      <w:pageBreakBefore w:val="0"/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styleId="af3">
    <w:name w:val="Strong"/>
    <w:basedOn w:val="a2"/>
    <w:uiPriority w:val="22"/>
    <w:qFormat/>
    <w:rsid w:val="00EE2A58"/>
    <w:rPr>
      <w:b/>
      <w:bCs/>
    </w:rPr>
  </w:style>
  <w:style w:type="paragraph" w:styleId="af4">
    <w:name w:val="Balloon Text"/>
    <w:basedOn w:val="a1"/>
    <w:link w:val="af5"/>
    <w:uiPriority w:val="99"/>
    <w:semiHidden/>
    <w:unhideWhenUsed/>
    <w:rsid w:val="005F3FC2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2"/>
    <w:link w:val="af4"/>
    <w:uiPriority w:val="99"/>
    <w:semiHidden/>
    <w:rsid w:val="005F3FC2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2"/>
    <w:link w:val="4"/>
    <w:uiPriority w:val="9"/>
    <w:rsid w:val="005F3164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4"/>
    </w:rPr>
  </w:style>
  <w:style w:type="character" w:customStyle="1" w:styleId="50">
    <w:name w:val="Заголовок 5 Знак"/>
    <w:basedOn w:val="a2"/>
    <w:link w:val="5"/>
    <w:semiHidden/>
    <w:rsid w:val="005F3164"/>
    <w:rPr>
      <w:rFonts w:asciiTheme="majorHAnsi" w:eastAsiaTheme="majorEastAsia" w:hAnsiTheme="majorHAnsi" w:cstheme="majorBidi"/>
      <w:color w:val="2E74B5" w:themeColor="accent1" w:themeShade="BF"/>
      <w:sz w:val="28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sid w:val="005F3164"/>
    <w:rPr>
      <w:rFonts w:asciiTheme="majorHAnsi" w:eastAsiaTheme="majorEastAsia" w:hAnsiTheme="majorHAnsi" w:cstheme="majorBidi"/>
      <w:color w:val="1F4D78" w:themeColor="accent1" w:themeShade="7F"/>
      <w:sz w:val="28"/>
      <w:szCs w:val="24"/>
    </w:rPr>
  </w:style>
  <w:style w:type="character" w:customStyle="1" w:styleId="70">
    <w:name w:val="Заголовок 7 Знак"/>
    <w:basedOn w:val="a2"/>
    <w:link w:val="7"/>
    <w:uiPriority w:val="9"/>
    <w:semiHidden/>
    <w:rsid w:val="005F3164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5F316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5F316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6">
    <w:name w:val="Текст документа"/>
    <w:basedOn w:val="a1"/>
    <w:qFormat/>
    <w:rsid w:val="00FE1940"/>
    <w:pPr>
      <w:ind w:firstLine="567"/>
      <w:jc w:val="both"/>
    </w:pPr>
    <w:rPr>
      <w:szCs w:val="20"/>
    </w:rPr>
  </w:style>
  <w:style w:type="character" w:styleId="af7">
    <w:name w:val="annotation reference"/>
    <w:basedOn w:val="a2"/>
    <w:semiHidden/>
    <w:unhideWhenUsed/>
    <w:rsid w:val="00561454"/>
    <w:rPr>
      <w:sz w:val="16"/>
      <w:szCs w:val="16"/>
    </w:rPr>
  </w:style>
  <w:style w:type="paragraph" w:styleId="af8">
    <w:name w:val="annotation text"/>
    <w:basedOn w:val="a1"/>
    <w:link w:val="af9"/>
    <w:semiHidden/>
    <w:unhideWhenUsed/>
    <w:rsid w:val="00561454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semiHidden/>
    <w:rsid w:val="00561454"/>
  </w:style>
  <w:style w:type="paragraph" w:styleId="21">
    <w:name w:val="toc 2"/>
    <w:basedOn w:val="a1"/>
    <w:next w:val="a1"/>
    <w:autoRedefine/>
    <w:uiPriority w:val="39"/>
    <w:unhideWhenUsed/>
    <w:qFormat/>
    <w:rsid w:val="00953533"/>
    <w:pPr>
      <w:spacing w:after="100"/>
      <w:ind w:left="280"/>
    </w:pPr>
  </w:style>
  <w:style w:type="paragraph" w:customStyle="1" w:styleId="afa">
    <w:name w:val="Содержимое таблицы"/>
    <w:basedOn w:val="a1"/>
    <w:rsid w:val="00186EA1"/>
    <w:pPr>
      <w:suppressLineNumbers/>
    </w:pPr>
    <w:rPr>
      <w:szCs w:val="20"/>
      <w:lang w:eastAsia="ar-SA"/>
    </w:rPr>
  </w:style>
  <w:style w:type="paragraph" w:styleId="afb">
    <w:name w:val="Body Text Indent"/>
    <w:basedOn w:val="a1"/>
    <w:link w:val="afc"/>
    <w:uiPriority w:val="99"/>
    <w:semiHidden/>
    <w:unhideWhenUsed/>
    <w:rsid w:val="00186EA1"/>
    <w:pPr>
      <w:spacing w:after="120"/>
      <w:ind w:left="283"/>
    </w:pPr>
  </w:style>
  <w:style w:type="character" w:customStyle="1" w:styleId="afc">
    <w:name w:val="Основной текст с отступом Знак"/>
    <w:basedOn w:val="a2"/>
    <w:link w:val="afb"/>
    <w:uiPriority w:val="99"/>
    <w:semiHidden/>
    <w:rsid w:val="00186EA1"/>
    <w:rPr>
      <w:sz w:val="28"/>
      <w:szCs w:val="24"/>
    </w:rPr>
  </w:style>
  <w:style w:type="paragraph" w:styleId="31">
    <w:name w:val="toc 3"/>
    <w:basedOn w:val="a1"/>
    <w:next w:val="a1"/>
    <w:autoRedefine/>
    <w:uiPriority w:val="39"/>
    <w:unhideWhenUsed/>
    <w:qFormat/>
    <w:rsid w:val="00186EA1"/>
    <w:pPr>
      <w:spacing w:after="100"/>
      <w:ind w:left="560"/>
    </w:pPr>
  </w:style>
  <w:style w:type="table" w:customStyle="1" w:styleId="12">
    <w:name w:val="Сетка таблицы1"/>
    <w:basedOn w:val="a3"/>
    <w:next w:val="af"/>
    <w:uiPriority w:val="59"/>
    <w:rsid w:val="00186E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annotation subject"/>
    <w:basedOn w:val="af8"/>
    <w:next w:val="af8"/>
    <w:link w:val="afe"/>
    <w:semiHidden/>
    <w:unhideWhenUsed/>
    <w:rsid w:val="00186EA1"/>
    <w:rPr>
      <w:b/>
      <w:bCs/>
    </w:rPr>
  </w:style>
  <w:style w:type="character" w:customStyle="1" w:styleId="afe">
    <w:name w:val="Тема примечания Знак"/>
    <w:basedOn w:val="af9"/>
    <w:link w:val="afd"/>
    <w:semiHidden/>
    <w:rsid w:val="00186EA1"/>
    <w:rPr>
      <w:b/>
      <w:bCs/>
    </w:rPr>
  </w:style>
  <w:style w:type="paragraph" w:customStyle="1" w:styleId="19-">
    <w:name w:val="ГОСТ19 Перечисление -"/>
    <w:basedOn w:val="a1"/>
    <w:link w:val="19-0"/>
    <w:uiPriority w:val="22"/>
    <w:qFormat/>
    <w:rsid w:val="00186EA1"/>
    <w:pPr>
      <w:numPr>
        <w:numId w:val="1"/>
      </w:numPr>
      <w:spacing w:line="360" w:lineRule="auto"/>
      <w:jc w:val="both"/>
    </w:pPr>
    <w:rPr>
      <w:rFonts w:eastAsia="Calibri"/>
    </w:rPr>
  </w:style>
  <w:style w:type="character" w:customStyle="1" w:styleId="19-0">
    <w:name w:val="ГОСТ19 Перечисление - Знак"/>
    <w:basedOn w:val="a2"/>
    <w:link w:val="19-"/>
    <w:uiPriority w:val="22"/>
    <w:rsid w:val="00186EA1"/>
    <w:rPr>
      <w:rFonts w:eastAsia="Calibri"/>
      <w:sz w:val="28"/>
      <w:szCs w:val="24"/>
    </w:rPr>
  </w:style>
  <w:style w:type="paragraph" w:customStyle="1" w:styleId="110">
    <w:name w:val="!Раздел 1.1"/>
    <w:next w:val="a1"/>
    <w:qFormat/>
    <w:rsid w:val="00F27B02"/>
    <w:pPr>
      <w:keepNext/>
      <w:tabs>
        <w:tab w:val="left" w:pos="1276"/>
      </w:tabs>
      <w:spacing w:before="240" w:after="120" w:line="276" w:lineRule="auto"/>
      <w:ind w:firstLine="709"/>
      <w:contextualSpacing/>
      <w:jc w:val="both"/>
      <w:outlineLvl w:val="1"/>
    </w:pPr>
    <w:rPr>
      <w:spacing w:val="-2"/>
      <w:sz w:val="28"/>
      <w:szCs w:val="28"/>
    </w:rPr>
  </w:style>
  <w:style w:type="paragraph" w:customStyle="1" w:styleId="a">
    <w:name w:val="!Перечисление простое"/>
    <w:qFormat/>
    <w:rsid w:val="00F27B02"/>
    <w:pPr>
      <w:numPr>
        <w:numId w:val="2"/>
      </w:numPr>
      <w:tabs>
        <w:tab w:val="left" w:pos="1134"/>
      </w:tabs>
      <w:spacing w:line="276" w:lineRule="auto"/>
      <w:jc w:val="both"/>
    </w:pPr>
    <w:rPr>
      <w:rFonts w:eastAsia="Calibri"/>
      <w:color w:val="000000"/>
      <w:kern w:val="1"/>
      <w:sz w:val="28"/>
      <w:szCs w:val="28"/>
      <w:lang w:eastAsia="en-US"/>
    </w:rPr>
  </w:style>
  <w:style w:type="paragraph" w:customStyle="1" w:styleId="aff">
    <w:name w:val="!Продолжение"/>
    <w:basedOn w:val="a1"/>
    <w:qFormat/>
    <w:rsid w:val="00A56B2E"/>
    <w:pPr>
      <w:spacing w:line="276" w:lineRule="auto"/>
      <w:ind w:firstLine="709"/>
      <w:jc w:val="both"/>
    </w:pPr>
    <w:rPr>
      <w:spacing w:val="-2"/>
      <w:kern w:val="1"/>
      <w:szCs w:val="28"/>
    </w:rPr>
  </w:style>
  <w:style w:type="paragraph" w:customStyle="1" w:styleId="aff0">
    <w:name w:val="Абзац"/>
    <w:basedOn w:val="a1"/>
    <w:link w:val="aff1"/>
    <w:uiPriority w:val="1"/>
    <w:qFormat/>
    <w:rsid w:val="00C91A7E"/>
    <w:pPr>
      <w:spacing w:line="360" w:lineRule="auto"/>
      <w:ind w:left="-709" w:firstLine="567"/>
      <w:jc w:val="both"/>
    </w:pPr>
    <w:rPr>
      <w:rFonts w:ascii="Courier New" w:hAnsi="Courier New"/>
    </w:rPr>
  </w:style>
  <w:style w:type="character" w:customStyle="1" w:styleId="aff1">
    <w:name w:val="Абзац Знак"/>
    <w:link w:val="aff0"/>
    <w:uiPriority w:val="1"/>
    <w:rsid w:val="00C91A7E"/>
    <w:rPr>
      <w:rFonts w:ascii="Courier New" w:hAnsi="Courier New"/>
      <w:sz w:val="28"/>
      <w:szCs w:val="24"/>
    </w:rPr>
  </w:style>
  <w:style w:type="paragraph" w:customStyle="1" w:styleId="a0">
    <w:name w:val="Список с отступом"/>
    <w:basedOn w:val="a1"/>
    <w:qFormat/>
    <w:rsid w:val="00C91A7E"/>
    <w:pPr>
      <w:numPr>
        <w:numId w:val="3"/>
      </w:numPr>
      <w:spacing w:line="360" w:lineRule="auto"/>
      <w:jc w:val="both"/>
    </w:pPr>
    <w:rPr>
      <w:rFonts w:ascii="Courier New" w:hAnsi="Courier New"/>
      <w:snapToGrid w:val="0"/>
      <w:szCs w:val="28"/>
      <w:lang w:val="en-US" w:eastAsia="en-US"/>
    </w:rPr>
  </w:style>
  <w:style w:type="paragraph" w:customStyle="1" w:styleId="aff2">
    <w:name w:val="!Примечание"/>
    <w:qFormat/>
    <w:rsid w:val="00C91A7E"/>
    <w:pPr>
      <w:spacing w:before="120" w:after="120" w:line="276" w:lineRule="auto"/>
      <w:ind w:firstLine="709"/>
      <w:contextualSpacing/>
      <w:jc w:val="both"/>
    </w:pPr>
    <w:rPr>
      <w:spacing w:val="-2"/>
      <w:kern w:val="1"/>
      <w:sz w:val="28"/>
      <w:szCs w:val="28"/>
    </w:rPr>
  </w:style>
  <w:style w:type="paragraph" w:customStyle="1" w:styleId="aff3">
    <w:name w:val="!Таблица название"/>
    <w:basedOn w:val="a1"/>
    <w:next w:val="a1"/>
    <w:qFormat/>
    <w:rsid w:val="00C91A7E"/>
    <w:pPr>
      <w:keepNext/>
      <w:suppressAutoHyphens/>
      <w:spacing w:before="120" w:after="120" w:line="276" w:lineRule="auto"/>
      <w:jc w:val="both"/>
    </w:pPr>
    <w:rPr>
      <w:spacing w:val="-2"/>
      <w:kern w:val="1"/>
      <w:szCs w:val="28"/>
    </w:rPr>
  </w:style>
  <w:style w:type="paragraph" w:styleId="aff4">
    <w:name w:val="Normal (Web)"/>
    <w:basedOn w:val="a1"/>
    <w:uiPriority w:val="99"/>
    <w:semiHidden/>
    <w:unhideWhenUsed/>
    <w:rsid w:val="00386360"/>
    <w:pPr>
      <w:spacing w:before="100" w:beforeAutospacing="1" w:line="360" w:lineRule="auto"/>
      <w:ind w:firstLine="709"/>
    </w:pPr>
    <w:rPr>
      <w:sz w:val="24"/>
    </w:rPr>
  </w:style>
  <w:style w:type="paragraph" w:customStyle="1" w:styleId="western">
    <w:name w:val="western"/>
    <w:basedOn w:val="a1"/>
    <w:rsid w:val="00386360"/>
    <w:pPr>
      <w:spacing w:before="100" w:beforeAutospacing="1" w:line="360" w:lineRule="auto"/>
      <w:ind w:firstLine="709"/>
    </w:pPr>
    <w:rPr>
      <w:rFonts w:ascii="PT Astra Serif" w:hAnsi="PT Astra Serif"/>
      <w:szCs w:val="28"/>
    </w:rPr>
  </w:style>
  <w:style w:type="character" w:customStyle="1" w:styleId="apple-converted-space">
    <w:name w:val="apple-converted-space"/>
    <w:basedOn w:val="a2"/>
    <w:rsid w:val="00CD34C7"/>
  </w:style>
  <w:style w:type="character" w:customStyle="1" w:styleId="30">
    <w:name w:val="Заголовок 3 Знак"/>
    <w:basedOn w:val="a2"/>
    <w:link w:val="3"/>
    <w:uiPriority w:val="9"/>
    <w:rsid w:val="008B7C31"/>
    <w:rPr>
      <w:rFonts w:cs="Arial"/>
      <w:b/>
      <w:bCs/>
      <w:sz w:val="28"/>
      <w:szCs w:val="26"/>
    </w:rPr>
  </w:style>
  <w:style w:type="character" w:customStyle="1" w:styleId="10">
    <w:name w:val="Заголовок 1 Знак"/>
    <w:basedOn w:val="a2"/>
    <w:link w:val="1"/>
    <w:uiPriority w:val="9"/>
    <w:rsid w:val="00C219AE"/>
    <w:rPr>
      <w:b/>
      <w:sz w:val="36"/>
      <w:szCs w:val="24"/>
    </w:rPr>
  </w:style>
  <w:style w:type="character" w:customStyle="1" w:styleId="20">
    <w:name w:val="Заголовок 2 Знак"/>
    <w:basedOn w:val="a2"/>
    <w:link w:val="2"/>
    <w:uiPriority w:val="9"/>
    <w:rsid w:val="00283A76"/>
    <w:rPr>
      <w:rFonts w:cs="Arial"/>
      <w:b/>
      <w:bCs/>
      <w:iCs/>
      <w:sz w:val="32"/>
      <w:szCs w:val="28"/>
    </w:rPr>
  </w:style>
  <w:style w:type="character" w:styleId="aff5">
    <w:name w:val="FollowedHyperlink"/>
    <w:uiPriority w:val="99"/>
    <w:semiHidden/>
    <w:unhideWhenUsed/>
    <w:rsid w:val="00283A76"/>
    <w:rPr>
      <w:color w:val="800080"/>
      <w:u w:val="single"/>
    </w:rPr>
  </w:style>
  <w:style w:type="paragraph" w:styleId="41">
    <w:name w:val="toc 4"/>
    <w:basedOn w:val="a1"/>
    <w:next w:val="a1"/>
    <w:autoRedefine/>
    <w:uiPriority w:val="39"/>
    <w:semiHidden/>
    <w:unhideWhenUsed/>
    <w:rsid w:val="00283A76"/>
    <w:pPr>
      <w:ind w:left="720"/>
    </w:pPr>
    <w:rPr>
      <w:sz w:val="20"/>
      <w:szCs w:val="21"/>
    </w:rPr>
  </w:style>
  <w:style w:type="paragraph" w:styleId="22">
    <w:name w:val="Body Text Indent 2"/>
    <w:basedOn w:val="a1"/>
    <w:link w:val="23"/>
    <w:semiHidden/>
    <w:unhideWhenUsed/>
    <w:rsid w:val="00283A76"/>
    <w:pPr>
      <w:ind w:left="720"/>
    </w:pPr>
    <w:rPr>
      <w:lang w:val="x-none"/>
    </w:rPr>
  </w:style>
  <w:style w:type="character" w:customStyle="1" w:styleId="23">
    <w:name w:val="Основной текст с отступом 2 Знак"/>
    <w:basedOn w:val="a2"/>
    <w:link w:val="22"/>
    <w:semiHidden/>
    <w:rsid w:val="00283A76"/>
    <w:rPr>
      <w:sz w:val="28"/>
      <w:szCs w:val="24"/>
      <w:lang w:val="x-none"/>
    </w:rPr>
  </w:style>
  <w:style w:type="character" w:customStyle="1" w:styleId="51">
    <w:name w:val="Стиль Заголовок 5"/>
    <w:aliases w:val="Заголовок 5 Знак + 12 pt полужирный подчеркиван... Знак"/>
    <w:locked/>
    <w:rsid w:val="00283A76"/>
    <w:rPr>
      <w:rFonts w:ascii="Times New Roman" w:eastAsia="Times New Roman" w:hAnsi="Times New Roman" w:cs="Times New Roman" w:hint="default"/>
      <w:b/>
      <w:bCs/>
      <w:sz w:val="24"/>
      <w:szCs w:val="24"/>
      <w:u w:val="single"/>
      <w:lang w:val="en-US" w:eastAsia="x-none"/>
    </w:rPr>
  </w:style>
  <w:style w:type="paragraph" w:customStyle="1" w:styleId="510">
    <w:name w:val="Стиль Заголовок 51"/>
    <w:aliases w:val="Заголовок 5 Знак + 12 pt полужирный подчеркиван...1"/>
    <w:basedOn w:val="5"/>
    <w:rsid w:val="00283A76"/>
    <w:pPr>
      <w:keepLines w:val="0"/>
      <w:spacing w:before="0"/>
    </w:pPr>
    <w:rPr>
      <w:rFonts w:ascii="Times New Roman" w:eastAsia="Times New Roman" w:hAnsi="Times New Roman" w:cs="Times New Roman"/>
      <w:b/>
      <w:bCs/>
      <w:color w:val="auto"/>
      <w:sz w:val="24"/>
      <w:u w:val="single"/>
      <w:lang w:val="en-US" w:eastAsia="x-none"/>
    </w:rPr>
  </w:style>
  <w:style w:type="paragraph" w:customStyle="1" w:styleId="13">
    <w:name w:val="Без интервала1"/>
    <w:uiPriority w:val="1"/>
    <w:qFormat/>
    <w:rsid w:val="00283A76"/>
    <w:rPr>
      <w:sz w:val="24"/>
      <w:szCs w:val="24"/>
    </w:rPr>
  </w:style>
  <w:style w:type="paragraph" w:customStyle="1" w:styleId="Pa26">
    <w:name w:val="Pa26"/>
    <w:basedOn w:val="a1"/>
    <w:next w:val="a1"/>
    <w:uiPriority w:val="99"/>
    <w:rsid w:val="00283A76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0"/>
    </w:rPr>
  </w:style>
  <w:style w:type="paragraph" w:customStyle="1" w:styleId="Pa28">
    <w:name w:val="Pa28"/>
    <w:basedOn w:val="a1"/>
    <w:next w:val="a1"/>
    <w:uiPriority w:val="99"/>
    <w:rsid w:val="00283A76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0"/>
    </w:rPr>
  </w:style>
  <w:style w:type="paragraph" w:customStyle="1" w:styleId="Pa30">
    <w:name w:val="Pa30"/>
    <w:basedOn w:val="a1"/>
    <w:next w:val="a1"/>
    <w:uiPriority w:val="99"/>
    <w:rsid w:val="00283A76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0"/>
    </w:rPr>
  </w:style>
  <w:style w:type="paragraph" w:customStyle="1" w:styleId="Pa42">
    <w:name w:val="Pa42"/>
    <w:basedOn w:val="a1"/>
    <w:next w:val="a1"/>
    <w:uiPriority w:val="99"/>
    <w:rsid w:val="00283A76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0"/>
    </w:rPr>
  </w:style>
  <w:style w:type="paragraph" w:customStyle="1" w:styleId="Pa10">
    <w:name w:val="Pa10"/>
    <w:basedOn w:val="a1"/>
    <w:next w:val="a1"/>
    <w:uiPriority w:val="99"/>
    <w:rsid w:val="00283A76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0"/>
    </w:rPr>
  </w:style>
  <w:style w:type="paragraph" w:customStyle="1" w:styleId="Pa27">
    <w:name w:val="Pa27"/>
    <w:basedOn w:val="a1"/>
    <w:next w:val="a1"/>
    <w:uiPriority w:val="99"/>
    <w:rsid w:val="00283A76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0"/>
    </w:rPr>
  </w:style>
  <w:style w:type="paragraph" w:customStyle="1" w:styleId="Default">
    <w:name w:val="Default"/>
    <w:rsid w:val="00283A7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283A76"/>
    <w:pPr>
      <w:spacing w:line="201" w:lineRule="atLeast"/>
    </w:pPr>
    <w:rPr>
      <w:color w:val="auto"/>
    </w:rPr>
  </w:style>
  <w:style w:type="paragraph" w:customStyle="1" w:styleId="Pa29">
    <w:name w:val="Pa29"/>
    <w:basedOn w:val="Default"/>
    <w:next w:val="Default"/>
    <w:uiPriority w:val="99"/>
    <w:rsid w:val="00283A76"/>
    <w:pPr>
      <w:spacing w:line="201" w:lineRule="atLeast"/>
    </w:pPr>
    <w:rPr>
      <w:color w:val="auto"/>
    </w:rPr>
  </w:style>
  <w:style w:type="paragraph" w:customStyle="1" w:styleId="Pa41">
    <w:name w:val="Pa41"/>
    <w:basedOn w:val="Default"/>
    <w:next w:val="Default"/>
    <w:uiPriority w:val="99"/>
    <w:rsid w:val="00283A76"/>
    <w:pPr>
      <w:spacing w:line="201" w:lineRule="atLeast"/>
    </w:pPr>
    <w:rPr>
      <w:color w:val="auto"/>
    </w:rPr>
  </w:style>
  <w:style w:type="paragraph" w:customStyle="1" w:styleId="14">
    <w:name w:val="Заголовок оглавления1"/>
    <w:basedOn w:val="1"/>
    <w:next w:val="a1"/>
    <w:uiPriority w:val="39"/>
    <w:semiHidden/>
    <w:qFormat/>
    <w:rsid w:val="00283A76"/>
    <w:pPr>
      <w:keepLines/>
      <w:pageBreakBefore w:val="0"/>
      <w:suppressAutoHyphens w:val="0"/>
      <w:spacing w:before="480" w:after="0" w:line="276" w:lineRule="auto"/>
      <w:outlineLvl w:val="9"/>
    </w:pPr>
    <w:rPr>
      <w:rFonts w:ascii="Cambria" w:hAnsi="Cambria"/>
      <w:b w:val="0"/>
      <w:bCs/>
      <w:color w:val="365F91"/>
      <w:sz w:val="28"/>
      <w:szCs w:val="28"/>
      <w:lang w:val="x-none" w:eastAsia="en-US"/>
    </w:rPr>
  </w:style>
  <w:style w:type="paragraph" w:customStyle="1" w:styleId="ConsNonformat">
    <w:name w:val="ConsNonformat"/>
    <w:qFormat/>
    <w:rsid w:val="00283A76"/>
    <w:pPr>
      <w:widowControl w:val="0"/>
    </w:pPr>
    <w:rPr>
      <w:rFonts w:ascii="Courier New" w:hAnsi="Courier New" w:cs="Courier New"/>
      <w:sz w:val="24"/>
    </w:rPr>
  </w:style>
  <w:style w:type="paragraph" w:customStyle="1" w:styleId="15">
    <w:name w:val="Абзац списка1"/>
    <w:basedOn w:val="a1"/>
    <w:rsid w:val="00283A7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511">
    <w:name w:val="Заголовок 5 Знак1"/>
    <w:semiHidden/>
    <w:locked/>
    <w:rsid w:val="00283A76"/>
    <w:rPr>
      <w:sz w:val="28"/>
      <w:szCs w:val="24"/>
      <w:lang w:val="en-US" w:eastAsia="x-none"/>
    </w:rPr>
  </w:style>
  <w:style w:type="character" w:customStyle="1" w:styleId="52">
    <w:name w:val="Заголовок 5 Знак Знак"/>
    <w:rsid w:val="00283A76"/>
    <w:rPr>
      <w:sz w:val="28"/>
      <w:szCs w:val="24"/>
      <w:lang w:val="en-US" w:eastAsia="ru-RU" w:bidi="ar-SA"/>
    </w:rPr>
  </w:style>
  <w:style w:type="character" w:customStyle="1" w:styleId="A40">
    <w:name w:val="A4"/>
    <w:uiPriority w:val="99"/>
    <w:rsid w:val="00283A76"/>
    <w:rPr>
      <w:color w:val="221E1F"/>
      <w:sz w:val="20"/>
      <w:szCs w:val="20"/>
    </w:rPr>
  </w:style>
  <w:style w:type="character" w:customStyle="1" w:styleId="A13">
    <w:name w:val="A13"/>
    <w:uiPriority w:val="99"/>
    <w:rsid w:val="00283A76"/>
    <w:rPr>
      <w:b/>
      <w:bCs/>
      <w:color w:val="221E1F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7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54;&#1057;&#1058;\&#1056;&#1072;&#1084;&#1086;&#1095;&#1082;&#1080;%20&#1076;&#1083;&#1103;%20&#1043;&#1054;&#1057;&#1058;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90334-B330-4DCC-A158-C0D006BC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3766</TotalTime>
  <Pages>1</Pages>
  <Words>1644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creator>Федорук  Николай Николаевич</dc:creator>
  <cp:lastModifiedBy>Admin</cp:lastModifiedBy>
  <cp:revision>118</cp:revision>
  <cp:lastPrinted>2021-12-15T12:40:00Z</cp:lastPrinted>
  <dcterms:created xsi:type="dcterms:W3CDTF">2021-12-15T11:00:00Z</dcterms:created>
  <dcterms:modified xsi:type="dcterms:W3CDTF">2024-07-29T12:23:00Z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